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11D2F" w14:textId="77777777" w:rsidR="005014E8" w:rsidRDefault="00C23F72">
      <w:r>
        <w:rPr>
          <w:b/>
          <w:color w:val="005EB8"/>
          <w:sz w:val="42"/>
        </w:rPr>
        <w:t>4.3 Supporting wellbeing</w:t>
      </w:r>
    </w:p>
    <w:p w14:paraId="4C895F4D" w14:textId="77777777" w:rsidR="005014E8" w:rsidRDefault="00C23F72">
      <w:r>
        <w:rPr>
          <w:b/>
          <w:sz w:val="30"/>
        </w:rPr>
        <w:t>Digital Wellbeing Check Template</w:t>
      </w: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2972"/>
        <w:gridCol w:w="7252"/>
      </w:tblGrid>
      <w:tr w:rsidR="005014E8" w14:paraId="3F7819A2" w14:textId="77777777" w:rsidTr="005E4CB4">
        <w:trPr>
          <w:tblHeader/>
        </w:trPr>
        <w:tc>
          <w:tcPr>
            <w:tcW w:w="2972" w:type="dxa"/>
            <w:shd w:val="clear" w:color="auto" w:fill="D7E9FD" w:themeFill="text2" w:themeFillTint="1A"/>
            <w:tcMar>
              <w:top w:w="110" w:type="dxa"/>
              <w:left w:w="130" w:type="dxa"/>
              <w:bottom w:w="110" w:type="dxa"/>
              <w:right w:w="130" w:type="dxa"/>
            </w:tcMar>
            <w:vAlign w:val="center"/>
          </w:tcPr>
          <w:p w14:paraId="4D19F4E6" w14:textId="77777777" w:rsidR="005014E8" w:rsidRDefault="00C23F72">
            <w:r>
              <w:rPr>
                <w:b/>
              </w:rPr>
              <w:t>Learner name</w:t>
            </w:r>
          </w:p>
        </w:tc>
        <w:tc>
          <w:tcPr>
            <w:tcW w:w="7252" w:type="dxa"/>
            <w:shd w:val="clear" w:color="auto" w:fill="FFFFFF"/>
            <w:tcMar>
              <w:top w:w="110" w:type="dxa"/>
              <w:left w:w="130" w:type="dxa"/>
              <w:bottom w:w="110" w:type="dxa"/>
              <w:right w:w="130" w:type="dxa"/>
            </w:tcMar>
            <w:vAlign w:val="center"/>
          </w:tcPr>
          <w:p w14:paraId="77D4F2EB" w14:textId="77777777" w:rsidR="005014E8" w:rsidRDefault="005014E8"/>
        </w:tc>
      </w:tr>
      <w:tr w:rsidR="005014E8" w14:paraId="0E96EFDF" w14:textId="77777777" w:rsidTr="005E4CB4">
        <w:tc>
          <w:tcPr>
            <w:tcW w:w="2972" w:type="dxa"/>
            <w:shd w:val="clear" w:color="auto" w:fill="D7E9FD" w:themeFill="text2" w:themeFillTint="1A"/>
            <w:tcMar>
              <w:top w:w="110" w:type="dxa"/>
              <w:left w:w="130" w:type="dxa"/>
              <w:bottom w:w="110" w:type="dxa"/>
              <w:right w:w="130" w:type="dxa"/>
            </w:tcMar>
            <w:vAlign w:val="center"/>
          </w:tcPr>
          <w:p w14:paraId="7D7C23DB" w14:textId="77777777" w:rsidR="005014E8" w:rsidRDefault="00C23F72">
            <w:r>
              <w:rPr>
                <w:b/>
              </w:rPr>
              <w:t>Date / work area</w:t>
            </w:r>
          </w:p>
        </w:tc>
        <w:tc>
          <w:tcPr>
            <w:tcW w:w="7252" w:type="dxa"/>
            <w:shd w:val="clear" w:color="auto" w:fill="FFFFFF"/>
            <w:tcMar>
              <w:top w:w="110" w:type="dxa"/>
              <w:left w:w="130" w:type="dxa"/>
              <w:bottom w:w="110" w:type="dxa"/>
              <w:right w:w="130" w:type="dxa"/>
            </w:tcMar>
            <w:vAlign w:val="center"/>
          </w:tcPr>
          <w:p w14:paraId="1E7877C1" w14:textId="77777777" w:rsidR="005014E8" w:rsidRDefault="005014E8"/>
        </w:tc>
      </w:tr>
    </w:tbl>
    <w:p w14:paraId="4F7CFFCC" w14:textId="77777777" w:rsidR="005014E8" w:rsidRDefault="00C23F72" w:rsidP="00811F43">
      <w:pPr>
        <w:pStyle w:val="Heading1"/>
      </w:pPr>
      <w:r>
        <w:t>Activity overview</w:t>
      </w:r>
    </w:p>
    <w:p w14:paraId="096E2162" w14:textId="77777777" w:rsidR="005014E8" w:rsidRDefault="00C23F72">
      <w:r>
        <w:t>U</w:t>
      </w:r>
      <w:r>
        <w:t>se this template with a real, low-risk work activity. Follow agency policies and use approved systems. The core task is designed to be simple. The optional stretch activity allows you to apply deeper knowledge or work with a more complex example.</w:t>
      </w:r>
    </w:p>
    <w:p w14:paraId="61037222" w14:textId="77777777" w:rsidR="005014E8" w:rsidRDefault="00C23F72" w:rsidP="00811F43">
      <w:pPr>
        <w:pStyle w:val="Heading1"/>
      </w:pPr>
      <w:r>
        <w:t>Objective</w:t>
      </w:r>
    </w:p>
    <w:p w14:paraId="5C3E71C5" w14:textId="77777777" w:rsidR="005014E8" w:rsidRDefault="00C23F72">
      <w:r>
        <w:t>T</w:t>
      </w:r>
      <w:r>
        <w:t>rial one small change to digital work habits and assess its effect on focus, workload, inclusion or connection.</w:t>
      </w:r>
    </w:p>
    <w:p w14:paraId="629F703A" w14:textId="77777777" w:rsidR="005014E8" w:rsidRDefault="00C23F72" w:rsidP="00811F43">
      <w:pPr>
        <w:pStyle w:val="Heading1"/>
      </w:pPr>
      <w:r>
        <w:t>Learning outcomes</w:t>
      </w:r>
    </w:p>
    <w:p w14:paraId="19A13CDC" w14:textId="77777777" w:rsidR="005014E8" w:rsidRDefault="00C23F72">
      <w:r>
        <w:t>A</w:t>
      </w:r>
      <w:r>
        <w:t>fter completing this activity, you will be able to:</w:t>
      </w:r>
    </w:p>
    <w:p w14:paraId="59A88AF4" w14:textId="77777777" w:rsidR="005014E8" w:rsidRDefault="00C23F72" w:rsidP="00811F43">
      <w:pPr>
        <w:pStyle w:val="ListParagraph"/>
        <w:numPr>
          <w:ilvl w:val="0"/>
          <w:numId w:val="6"/>
        </w:numPr>
      </w:pPr>
      <w:r>
        <w:t>Recognise helpful and unhelpful digital habits.</w:t>
      </w:r>
    </w:p>
    <w:p w14:paraId="31E793F9" w14:textId="77777777" w:rsidR="005014E8" w:rsidRDefault="00C23F72" w:rsidP="00811F43">
      <w:pPr>
        <w:pStyle w:val="ListParagraph"/>
        <w:numPr>
          <w:ilvl w:val="0"/>
          <w:numId w:val="6"/>
        </w:numPr>
      </w:pPr>
      <w:r>
        <w:t>Use settings and routines to support wellbeing.</w:t>
      </w:r>
    </w:p>
    <w:p w14:paraId="1C248F6D" w14:textId="77777777" w:rsidR="005014E8" w:rsidRDefault="00C23F72" w:rsidP="00811F43">
      <w:pPr>
        <w:pStyle w:val="ListParagraph"/>
        <w:numPr>
          <w:ilvl w:val="0"/>
          <w:numId w:val="6"/>
        </w:numPr>
      </w:pPr>
      <w:r>
        <w:t>Consider how digital habits affect others.</w:t>
      </w:r>
    </w:p>
    <w:p w14:paraId="419F0584" w14:textId="77777777" w:rsidR="005014E8" w:rsidRDefault="00C23F72" w:rsidP="00811F43">
      <w:pPr>
        <w:pStyle w:val="ListParagraph"/>
        <w:numPr>
          <w:ilvl w:val="0"/>
          <w:numId w:val="6"/>
        </w:numPr>
      </w:pPr>
      <w:r>
        <w:t>Review the result of a small behaviour change.</w:t>
      </w:r>
    </w:p>
    <w:p w14:paraId="0CA36648" w14:textId="77777777" w:rsidR="005014E8" w:rsidRDefault="00C23F72" w:rsidP="00811F43">
      <w:pPr>
        <w:pStyle w:val="Heading1"/>
      </w:pPr>
      <w:r>
        <w:t>Activity tasks</w:t>
      </w:r>
    </w:p>
    <w:p w14:paraId="73979D03" w14:textId="77777777" w:rsidR="005014E8" w:rsidRDefault="00C23F72">
      <w:r>
        <w:t>C</w:t>
      </w:r>
      <w:r>
        <w:t>omplete the steps below. Add short notes and evidence as you go.</w:t>
      </w:r>
    </w:p>
    <w:p w14:paraId="1A6F7986" w14:textId="77777777" w:rsidR="005014E8" w:rsidRDefault="00C23F72">
      <w:pPr>
        <w:pStyle w:val="Heading2"/>
      </w:pPr>
      <w:r>
        <w:t>Step 1</w:t>
      </w:r>
    </w:p>
    <w:p w14:paraId="4195BFDA" w14:textId="77777777" w:rsidR="005014E8" w:rsidRDefault="00C23F72">
      <w:r>
        <w:t>Choose one digital work habit, such as meetings, email, chat, notifications or after-hours availability.</w:t>
      </w:r>
    </w:p>
    <w:p w14:paraId="28EDF48D" w14:textId="77777777" w:rsidR="005014E8" w:rsidRDefault="00C23F72">
      <w:r>
        <w:rPr>
          <w:b/>
        </w:rPr>
        <w:t>Your notes:</w:t>
      </w:r>
    </w:p>
    <w:p w14:paraId="4BCB7D58" w14:textId="5A4FD08E" w:rsidR="005014E8" w:rsidRDefault="005014E8" w:rsidP="00811F43">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C3BF8EE" w14:textId="77777777" w:rsidR="00811F43" w:rsidRDefault="00811F43" w:rsidP="00811F43">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1E9936F" w14:textId="77777777" w:rsidR="00811F43" w:rsidRDefault="00811F43" w:rsidP="00811F43">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89474AE" w14:textId="0BA265FC" w:rsidR="005014E8" w:rsidRDefault="005014E8" w:rsidP="00811F43">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24D1DA3" w14:textId="6EBB7FFC" w:rsidR="005014E8" w:rsidRDefault="00C23F72">
      <w:pPr>
        <w:pStyle w:val="Heading2"/>
      </w:pPr>
      <w:r>
        <w:t>Step 2</w:t>
      </w:r>
    </w:p>
    <w:p w14:paraId="7376DBAA" w14:textId="77777777" w:rsidR="005014E8" w:rsidRDefault="00C23F72">
      <w:r>
        <w:t>Describe the habit and who it affects.</w:t>
      </w:r>
    </w:p>
    <w:p w14:paraId="31D606B7" w14:textId="77777777" w:rsidR="005014E8" w:rsidRDefault="00C23F72">
      <w:r>
        <w:rPr>
          <w:b/>
        </w:rPr>
        <w:t>Your notes:</w:t>
      </w:r>
    </w:p>
    <w:p w14:paraId="7B0CB4AD"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317C3B79"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60256B8"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2C58871"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7C729C36" w14:textId="77777777" w:rsidR="005014E8" w:rsidRDefault="00C23F72">
      <w:pPr>
        <w:pStyle w:val="Heading2"/>
      </w:pPr>
      <w:r>
        <w:t>Step 3</w:t>
      </w:r>
    </w:p>
    <w:p w14:paraId="53DFACAA" w14:textId="77777777" w:rsidR="005014E8" w:rsidRDefault="00C23F72">
      <w:r>
        <w:t>Record how the habit supports or reduces focus, connection, inclusion and wellbeing.</w:t>
      </w:r>
    </w:p>
    <w:p w14:paraId="46EFE913" w14:textId="77777777" w:rsidR="005014E8" w:rsidRDefault="00C23F72">
      <w:r>
        <w:rPr>
          <w:b/>
        </w:rPr>
        <w:t>Your notes:</w:t>
      </w:r>
    </w:p>
    <w:p w14:paraId="6B1AECB7"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2F82684"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4EA3726"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8527231"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3B81569B" w14:textId="77777777" w:rsidR="005014E8" w:rsidRDefault="00C23F72">
      <w:pPr>
        <w:pStyle w:val="Heading2"/>
      </w:pPr>
      <w:r>
        <w:t>Step 4</w:t>
      </w:r>
    </w:p>
    <w:p w14:paraId="6BE442EF" w14:textId="77777777" w:rsidR="005014E8" w:rsidRDefault="00C23F72">
      <w:r>
        <w:t>Review any settings, routines or expectations linked to the habit.</w:t>
      </w:r>
    </w:p>
    <w:p w14:paraId="2EE8C7BB" w14:textId="77777777" w:rsidR="005014E8" w:rsidRDefault="00C23F72">
      <w:r>
        <w:rPr>
          <w:b/>
        </w:rPr>
        <w:t>Your notes:</w:t>
      </w:r>
    </w:p>
    <w:p w14:paraId="1A5758A2"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3F00B35"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4AEAA740"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71F2887"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7444BB5" w14:textId="77777777" w:rsidR="005014E8" w:rsidRDefault="00C23F72">
      <w:pPr>
        <w:pStyle w:val="Heading2"/>
      </w:pPr>
      <w:r>
        <w:t>Step 5</w:t>
      </w:r>
    </w:p>
    <w:p w14:paraId="02192C62" w14:textId="77777777" w:rsidR="005014E8" w:rsidRDefault="00C23F72">
      <w:r>
        <w:t>Choose one small change to trial for one week.</w:t>
      </w:r>
    </w:p>
    <w:p w14:paraId="1AC865F9" w14:textId="77777777" w:rsidR="005014E8" w:rsidRDefault="00C23F72">
      <w:r>
        <w:rPr>
          <w:b/>
        </w:rPr>
        <w:t>Your notes:</w:t>
      </w:r>
    </w:p>
    <w:p w14:paraId="3D048687"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71A9CA39"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9BFDD1A"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7091F39A"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66BA01F1" w14:textId="77777777" w:rsidR="005014E8" w:rsidRDefault="00C23F72">
      <w:pPr>
        <w:pStyle w:val="Heading2"/>
      </w:pPr>
      <w:r>
        <w:t>Step 6</w:t>
      </w:r>
    </w:p>
    <w:p w14:paraId="08E95C69" w14:textId="77777777" w:rsidR="005014E8" w:rsidRDefault="00C23F72">
      <w:r>
        <w:t>Tell affected colleagues if the change may affect them.</w:t>
      </w:r>
    </w:p>
    <w:p w14:paraId="7B8AE429" w14:textId="77777777" w:rsidR="005014E8" w:rsidRDefault="00C23F72">
      <w:r>
        <w:rPr>
          <w:b/>
        </w:rPr>
        <w:t>Your notes:</w:t>
      </w:r>
    </w:p>
    <w:p w14:paraId="7599BAD0"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5A0AB7C"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FDF7982"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B453250"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B8074D3" w14:textId="77777777" w:rsidR="005014E8" w:rsidRDefault="00C23F72">
      <w:pPr>
        <w:pStyle w:val="Heading2"/>
      </w:pPr>
      <w:r>
        <w:t>Step 7</w:t>
      </w:r>
    </w:p>
    <w:p w14:paraId="7A0E7CB8" w14:textId="77777777" w:rsidR="005014E8" w:rsidRDefault="00C23F72">
      <w:r>
        <w:t>Record the result during the week.</w:t>
      </w:r>
    </w:p>
    <w:p w14:paraId="18D39648" w14:textId="77777777" w:rsidR="005014E8" w:rsidRDefault="00C23F72">
      <w:r>
        <w:rPr>
          <w:b/>
        </w:rPr>
        <w:t>Your notes:</w:t>
      </w:r>
    </w:p>
    <w:p w14:paraId="40D32967"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7FE839F1"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B03D77A"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D6E1FCA"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820E2E5" w14:textId="77777777" w:rsidR="005014E8" w:rsidRDefault="00C23F72">
      <w:pPr>
        <w:pStyle w:val="Heading2"/>
      </w:pPr>
      <w:r>
        <w:t>Step 8</w:t>
      </w:r>
    </w:p>
    <w:p w14:paraId="10AD2DBB" w14:textId="77777777" w:rsidR="005014E8" w:rsidRDefault="00C23F72">
      <w:r>
        <w:t>Decide whether to keep, adjust or stop the change and whether to discuss it with the team.</w:t>
      </w:r>
    </w:p>
    <w:p w14:paraId="5EC01DCC" w14:textId="77777777" w:rsidR="005014E8" w:rsidRDefault="00C23F72">
      <w:r>
        <w:rPr>
          <w:b/>
        </w:rPr>
        <w:lastRenderedPageBreak/>
        <w:t>Your notes:</w:t>
      </w:r>
    </w:p>
    <w:p w14:paraId="6DE58665"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961CECC"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847368F"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3F04EC9B"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4C2A3E79" w14:textId="77777777" w:rsidR="005014E8" w:rsidRDefault="00C23F72" w:rsidP="00811F43">
      <w:pPr>
        <w:pStyle w:val="Heading1"/>
      </w:pPr>
      <w:r>
        <w:t>Reflection</w:t>
      </w:r>
    </w:p>
    <w:p w14:paraId="0BAB7583" w14:textId="77777777" w:rsidR="005014E8" w:rsidRDefault="00C23F72">
      <w:r>
        <w:t>U</w:t>
      </w:r>
      <w:r>
        <w:t>se short answers. Focus on what you learned and what you will do next.</w:t>
      </w:r>
    </w:p>
    <w:p w14:paraId="4BC7D5FE" w14:textId="77777777" w:rsidR="005014E8" w:rsidRDefault="00C23F72">
      <w:r>
        <w:rPr>
          <w:b/>
        </w:rPr>
        <w:t>What improved?</w:t>
      </w:r>
    </w:p>
    <w:p w14:paraId="034AD1A7"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6859A6D8"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26288A2"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920895E" w14:textId="77777777" w:rsidR="00CB30D0" w:rsidRDefault="00CB30D0" w:rsidP="00CB30D0">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90861BB" w14:textId="77777777" w:rsidR="005014E8" w:rsidRDefault="00C23F72">
      <w:r>
        <w:rPr>
          <w:b/>
        </w:rPr>
        <w:t>Did the change affect other people?</w:t>
      </w:r>
    </w:p>
    <w:p w14:paraId="29FE26CD" w14:textId="77777777" w:rsidR="005E4CB4" w:rsidRDefault="005E4CB4" w:rsidP="005E4CB4">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623608A" w14:textId="77777777" w:rsidR="005E4CB4" w:rsidRDefault="005E4CB4" w:rsidP="005E4CB4">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663B4E58" w14:textId="77777777" w:rsidR="005E4CB4" w:rsidRDefault="005E4CB4" w:rsidP="005E4CB4">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C39795D" w14:textId="77777777" w:rsidR="005E4CB4" w:rsidRDefault="005E4CB4" w:rsidP="005E4CB4">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64B69A5" w14:textId="77777777" w:rsidR="005014E8" w:rsidRDefault="00C23F72">
      <w:r>
        <w:rPr>
          <w:b/>
        </w:rPr>
        <w:t>What boundary or team expectation needs to be clearer?</w:t>
      </w:r>
    </w:p>
    <w:p w14:paraId="6EBECABC" w14:textId="77777777" w:rsidR="005E4CB4" w:rsidRDefault="005E4CB4" w:rsidP="005E4CB4">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8748822" w14:textId="77777777" w:rsidR="005E4CB4" w:rsidRDefault="005E4CB4" w:rsidP="005E4CB4">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9974151" w14:textId="77777777" w:rsidR="005E4CB4" w:rsidRDefault="005E4CB4" w:rsidP="005E4CB4">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AB18668" w14:textId="77777777" w:rsidR="005E4CB4" w:rsidRDefault="005E4CB4" w:rsidP="005E4CB4">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2D16969" w14:textId="77777777" w:rsidR="005014E8" w:rsidRDefault="00C23F72" w:rsidP="00811F43">
      <w:pPr>
        <w:pStyle w:val="Heading1"/>
      </w:pPr>
      <w:r>
        <w:t>Stretch activity (optional)</w:t>
      </w:r>
    </w:p>
    <w:p w14:paraId="36C5A1F5" w14:textId="77777777" w:rsidR="005014E8" w:rsidRDefault="00C23F72">
      <w:r>
        <w:t>C</w:t>
      </w:r>
      <w:r>
        <w:t>hoose one if you want a deeper challenge.</w:t>
      </w:r>
    </w:p>
    <w:p w14:paraId="56E3126A" w14:textId="77777777" w:rsidR="005014E8" w:rsidRDefault="00C23F72">
      <w:r>
        <w:t>Review team meeting patterns or communication expectations.</w:t>
      </w:r>
    </w:p>
    <w:p w14:paraId="60465841" w14:textId="77777777" w:rsidR="005014E8" w:rsidRDefault="00C23F72">
      <w:r>
        <w:t>Develop a small team proposal for healthier digital work.</w:t>
      </w:r>
    </w:p>
    <w:p w14:paraId="05B49719" w14:textId="77777777" w:rsidR="005014E8" w:rsidRDefault="00C23F72">
      <w:r>
        <w:rPr>
          <w:b/>
        </w:rPr>
        <w:t>Stretch notes:</w:t>
      </w:r>
    </w:p>
    <w:p w14:paraId="6F2F20A3" w14:textId="77777777" w:rsidR="005E4CB4" w:rsidRDefault="005E4CB4" w:rsidP="005E4CB4">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7E040000" w14:textId="77777777" w:rsidR="005E4CB4" w:rsidRDefault="005E4CB4" w:rsidP="005E4CB4">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7A810AB0" w14:textId="77777777" w:rsidR="005E4CB4" w:rsidRDefault="005E4CB4" w:rsidP="005E4CB4">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43840A88" w14:textId="77777777" w:rsidR="005E4CB4" w:rsidRDefault="005E4CB4" w:rsidP="005E4CB4">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B0DC7E9" w14:textId="77777777" w:rsidR="005014E8" w:rsidRDefault="00C23F72" w:rsidP="00811F43">
      <w:pPr>
        <w:pStyle w:val="Heading1"/>
      </w:pPr>
      <w:r>
        <w:t>Evidence of completion</w:t>
      </w:r>
    </w:p>
    <w:p w14:paraId="7ABB05E4" w14:textId="77777777" w:rsidR="005014E8" w:rsidRDefault="00C23F72">
      <w:r>
        <w:t>Y</w:t>
      </w:r>
      <w:r>
        <w:t>ou have completed this activity when:</w:t>
      </w:r>
    </w:p>
    <w:p w14:paraId="73DDEA45" w14:textId="77777777" w:rsidR="005014E8" w:rsidRDefault="00C23F72">
      <w:r>
        <w:t>☐</w:t>
      </w:r>
      <w:r>
        <w:t xml:space="preserve"> A habit and its impact are reviewed.</w:t>
      </w:r>
    </w:p>
    <w:p w14:paraId="23714F61" w14:textId="77777777" w:rsidR="005014E8" w:rsidRDefault="00C23F72">
      <w:r>
        <w:t>☐</w:t>
      </w:r>
      <w:r>
        <w:t xml:space="preserve"> A one-week change is trialled.</w:t>
      </w:r>
    </w:p>
    <w:p w14:paraId="4CFF0EE2" w14:textId="77777777" w:rsidR="005014E8" w:rsidRDefault="00C23F72">
      <w:r>
        <w:t>☐</w:t>
      </w:r>
      <w:r>
        <w:t xml:space="preserve"> The result and next decision are documented.</w:t>
      </w:r>
    </w:p>
    <w:p w14:paraId="6FEADB5A" w14:textId="77777777" w:rsidR="005014E8" w:rsidRDefault="00C23F72" w:rsidP="00811F43">
      <w:pPr>
        <w:pStyle w:val="Heading1"/>
      </w:pPr>
      <w:r>
        <w:lastRenderedPageBreak/>
        <w:t>Next steps</w:t>
      </w:r>
    </w:p>
    <w:p w14:paraId="1FEDF113" w14:textId="77777777" w:rsidR="005014E8" w:rsidRDefault="00C23F72">
      <w:r>
        <w:rPr>
          <w:b/>
        </w:rPr>
        <w:t>O</w:t>
      </w:r>
      <w:r>
        <w:rPr>
          <w:b/>
        </w:rPr>
        <w:t>ne action I will take next:</w:t>
      </w:r>
    </w:p>
    <w:p w14:paraId="1BFA7D3A" w14:textId="77777777" w:rsidR="005E4CB4" w:rsidRDefault="005E4CB4" w:rsidP="005E4CB4">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73A2D20A" w14:textId="77777777" w:rsidR="005E4CB4" w:rsidRDefault="005E4CB4" w:rsidP="005E4CB4">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4860BDC6" w14:textId="77777777" w:rsidR="005E4CB4" w:rsidRDefault="005E4CB4" w:rsidP="005E4CB4">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425D1D63" w14:textId="77777777" w:rsidR="005E4CB4" w:rsidRDefault="005E4CB4" w:rsidP="005E4CB4">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73F6864" w14:textId="77777777" w:rsidR="005014E8" w:rsidRDefault="00C23F72">
      <w:r>
        <w:rPr>
          <w:b/>
        </w:rPr>
        <w:t>Support, approval or follow-up needed:</w:t>
      </w:r>
    </w:p>
    <w:p w14:paraId="7D9592EB" w14:textId="77777777" w:rsidR="005E4CB4" w:rsidRDefault="005E4CB4" w:rsidP="005E4CB4">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6E324B16" w14:textId="77777777" w:rsidR="005E4CB4" w:rsidRDefault="005E4CB4" w:rsidP="005E4CB4">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A7785CD" w14:textId="77777777" w:rsidR="005E4CB4" w:rsidRDefault="005E4CB4" w:rsidP="005E4CB4">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7654D838" w14:textId="77777777" w:rsidR="005E4CB4" w:rsidRDefault="005E4CB4" w:rsidP="005E4CB4">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16D27CD" w14:textId="39BF5E68" w:rsidR="005014E8" w:rsidRDefault="005014E8" w:rsidP="005E4CB4">
      <w:pPr>
        <w:pStyle w:val="ResponseLine"/>
      </w:pPr>
    </w:p>
    <w:sectPr w:rsidR="005014E8" w:rsidSect="006E1C19">
      <w:headerReference w:type="default" r:id="rId11"/>
      <w:footerReference w:type="default" r:id="rId12"/>
      <w:headerReference w:type="first" r:id="rId13"/>
      <w:pgSz w:w="11906" w:h="16838" w:code="9"/>
      <w:pgMar w:top="1134" w:right="707" w:bottom="1560" w:left="709" w:header="0"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36E88" w14:textId="77777777" w:rsidR="00C23F72" w:rsidRDefault="00C23F72" w:rsidP="00190C24">
      <w:r>
        <w:separator/>
      </w:r>
    </w:p>
  </w:endnote>
  <w:endnote w:type="continuationSeparator" w:id="0">
    <w:p w14:paraId="10F60325" w14:textId="77777777" w:rsidR="00C23F72" w:rsidRDefault="00C23F72"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Noto Sans">
    <w:panose1 w:val="020B0502040504020204"/>
    <w:charset w:val="00"/>
    <w:family w:val="swiss"/>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899A" w14:textId="77777777" w:rsidR="00664A9F" w:rsidRDefault="00B9593D">
    <w:pPr>
      <w:pStyle w:val="Footer"/>
    </w:pPr>
    <w:r>
      <w:rPr>
        <w:color w:val="414141"/>
        <w:sz w:val="16"/>
      </w:rPr>
      <w:t>Queensland Government digital capability | Practice activity</w:t>
    </w:r>
  </w:p>
  <w:p w14:paraId="51A2C058" w14:textId="77777777" w:rsidR="00664A9F" w:rsidRDefault="00664A9F">
    <w:pPr>
      <w:pStyle w:val="Footer"/>
    </w:pPr>
  </w:p>
  <w:p w14:paraId="6BB9E348" w14:textId="77777777"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3CB83" w14:textId="77777777" w:rsidR="00C23F72" w:rsidRDefault="00C23F72" w:rsidP="00190C24">
      <w:r>
        <w:separator/>
      </w:r>
    </w:p>
  </w:footnote>
  <w:footnote w:type="continuationSeparator" w:id="0">
    <w:p w14:paraId="25242069" w14:textId="77777777" w:rsidR="00C23F72" w:rsidRDefault="00C23F72"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1DC56" w14:textId="77777777" w:rsidR="00273E87" w:rsidRDefault="00273E87" w:rsidP="00555C3B">
    <w:pPr>
      <w:pStyle w:val="Header"/>
      <w:rPr>
        <w:lang w:val="en-US"/>
      </w:rPr>
    </w:pPr>
  </w:p>
  <w:p w14:paraId="0E1E971A" w14:textId="77777777" w:rsidR="00555C3B" w:rsidRPr="00555C3B" w:rsidRDefault="00555C3B" w:rsidP="00555C3B">
    <w:pPr>
      <w:pStyle w:val="Header"/>
      <w:jc w:val="right"/>
      <w:rPr>
        <w:lang w:val="en-US"/>
      </w:rPr>
    </w:pPr>
    <w:r w:rsidRPr="000E1223">
      <w:rPr>
        <w:noProof/>
        <w:color w:val="005EB8" w:themeColor="text1"/>
        <w:szCs w:val="32"/>
        <w:lang w:val="en-US"/>
      </w:rPr>
      <mc:AlternateContent>
        <mc:Choice Requires="wps">
          <w:drawing>
            <wp:anchor distT="0" distB="0" distL="114300" distR="114300" simplePos="0" relativeHeight="251657216" behindDoc="0" locked="0" layoutInCell="1" allowOverlap="1" wp14:anchorId="12CDD555" wp14:editId="699809BC">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1A088C"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77661"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5A356076"/>
    <w:multiLevelType w:val="hybridMultilevel"/>
    <w:tmpl w:val="D9065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71102511">
    <w:abstractNumId w:val="1"/>
  </w:num>
  <w:num w:numId="2" w16cid:durableId="800348836">
    <w:abstractNumId w:val="3"/>
  </w:num>
  <w:num w:numId="3" w16cid:durableId="424690506">
    <w:abstractNumId w:val="2"/>
  </w:num>
  <w:num w:numId="4" w16cid:durableId="1352219071">
    <w:abstractNumId w:val="0"/>
  </w:num>
  <w:num w:numId="5" w16cid:durableId="688750406">
    <w:abstractNumId w:val="5"/>
  </w:num>
  <w:num w:numId="6" w16cid:durableId="14577172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A7D"/>
    <w:rsid w:val="00003124"/>
    <w:rsid w:val="00007985"/>
    <w:rsid w:val="0002155B"/>
    <w:rsid w:val="000425F7"/>
    <w:rsid w:val="000436FC"/>
    <w:rsid w:val="0005471A"/>
    <w:rsid w:val="00066E58"/>
    <w:rsid w:val="000B61AC"/>
    <w:rsid w:val="000E1223"/>
    <w:rsid w:val="000E4088"/>
    <w:rsid w:val="000F4E58"/>
    <w:rsid w:val="000F7FDE"/>
    <w:rsid w:val="001000FC"/>
    <w:rsid w:val="00101904"/>
    <w:rsid w:val="0011122C"/>
    <w:rsid w:val="001206C4"/>
    <w:rsid w:val="001222EA"/>
    <w:rsid w:val="00134EFF"/>
    <w:rsid w:val="0014521E"/>
    <w:rsid w:val="00190C24"/>
    <w:rsid w:val="001C11D2"/>
    <w:rsid w:val="001C43F0"/>
    <w:rsid w:val="001F2B12"/>
    <w:rsid w:val="001F3A36"/>
    <w:rsid w:val="00200A7D"/>
    <w:rsid w:val="00227C27"/>
    <w:rsid w:val="002371F7"/>
    <w:rsid w:val="0024520B"/>
    <w:rsid w:val="002706E8"/>
    <w:rsid w:val="00273E87"/>
    <w:rsid w:val="00276D95"/>
    <w:rsid w:val="002B15E5"/>
    <w:rsid w:val="002B5219"/>
    <w:rsid w:val="002B7607"/>
    <w:rsid w:val="002C47FC"/>
    <w:rsid w:val="002E3E34"/>
    <w:rsid w:val="002F78A2"/>
    <w:rsid w:val="00320670"/>
    <w:rsid w:val="00337EAA"/>
    <w:rsid w:val="00355E78"/>
    <w:rsid w:val="0038096F"/>
    <w:rsid w:val="00385A56"/>
    <w:rsid w:val="00396D5E"/>
    <w:rsid w:val="003975D2"/>
    <w:rsid w:val="003C33FE"/>
    <w:rsid w:val="003D33F7"/>
    <w:rsid w:val="003D540F"/>
    <w:rsid w:val="003E5C52"/>
    <w:rsid w:val="003F643A"/>
    <w:rsid w:val="00402CFC"/>
    <w:rsid w:val="00403EF1"/>
    <w:rsid w:val="00404BCA"/>
    <w:rsid w:val="00416A49"/>
    <w:rsid w:val="00442FE1"/>
    <w:rsid w:val="004468D2"/>
    <w:rsid w:val="004562DA"/>
    <w:rsid w:val="00476A07"/>
    <w:rsid w:val="004A5E19"/>
    <w:rsid w:val="004E5A25"/>
    <w:rsid w:val="004E62A1"/>
    <w:rsid w:val="005014E8"/>
    <w:rsid w:val="00540992"/>
    <w:rsid w:val="00543A32"/>
    <w:rsid w:val="00555585"/>
    <w:rsid w:val="0055582F"/>
    <w:rsid w:val="00555C3B"/>
    <w:rsid w:val="005A28EB"/>
    <w:rsid w:val="005B0EC5"/>
    <w:rsid w:val="005B79A8"/>
    <w:rsid w:val="005C68D9"/>
    <w:rsid w:val="005E4CB4"/>
    <w:rsid w:val="005F4331"/>
    <w:rsid w:val="0062040F"/>
    <w:rsid w:val="006239A5"/>
    <w:rsid w:val="00636B71"/>
    <w:rsid w:val="006420CC"/>
    <w:rsid w:val="00646AE8"/>
    <w:rsid w:val="00664A9F"/>
    <w:rsid w:val="00672747"/>
    <w:rsid w:val="0068756E"/>
    <w:rsid w:val="006C3D8E"/>
    <w:rsid w:val="006D0BCD"/>
    <w:rsid w:val="006E1C19"/>
    <w:rsid w:val="006F0011"/>
    <w:rsid w:val="007274E7"/>
    <w:rsid w:val="007B4E7E"/>
    <w:rsid w:val="007D023E"/>
    <w:rsid w:val="007D0BEA"/>
    <w:rsid w:val="007D3462"/>
    <w:rsid w:val="0080579A"/>
    <w:rsid w:val="00811F43"/>
    <w:rsid w:val="008171D4"/>
    <w:rsid w:val="0083235D"/>
    <w:rsid w:val="00834179"/>
    <w:rsid w:val="0084602D"/>
    <w:rsid w:val="00852BD5"/>
    <w:rsid w:val="00864110"/>
    <w:rsid w:val="008641E2"/>
    <w:rsid w:val="0088002B"/>
    <w:rsid w:val="00882017"/>
    <w:rsid w:val="00887A49"/>
    <w:rsid w:val="008A4FA7"/>
    <w:rsid w:val="008A7AFC"/>
    <w:rsid w:val="00907963"/>
    <w:rsid w:val="009222D8"/>
    <w:rsid w:val="00931647"/>
    <w:rsid w:val="00936613"/>
    <w:rsid w:val="00956995"/>
    <w:rsid w:val="0096078C"/>
    <w:rsid w:val="0096595E"/>
    <w:rsid w:val="009659AB"/>
    <w:rsid w:val="009A5056"/>
    <w:rsid w:val="009A7275"/>
    <w:rsid w:val="009B7893"/>
    <w:rsid w:val="009E5EE5"/>
    <w:rsid w:val="009F02B3"/>
    <w:rsid w:val="00A25FB3"/>
    <w:rsid w:val="00A36618"/>
    <w:rsid w:val="00A37A8D"/>
    <w:rsid w:val="00A40883"/>
    <w:rsid w:val="00A47F67"/>
    <w:rsid w:val="00A65710"/>
    <w:rsid w:val="00A86680"/>
    <w:rsid w:val="00AB0A25"/>
    <w:rsid w:val="00AC555D"/>
    <w:rsid w:val="00AD2501"/>
    <w:rsid w:val="00AD5F26"/>
    <w:rsid w:val="00AE022D"/>
    <w:rsid w:val="00AF7DD9"/>
    <w:rsid w:val="00B04635"/>
    <w:rsid w:val="00B30EA8"/>
    <w:rsid w:val="00B33337"/>
    <w:rsid w:val="00B55032"/>
    <w:rsid w:val="00B613E4"/>
    <w:rsid w:val="00B70170"/>
    <w:rsid w:val="00B8699D"/>
    <w:rsid w:val="00B9593D"/>
    <w:rsid w:val="00B9771E"/>
    <w:rsid w:val="00BC4AA9"/>
    <w:rsid w:val="00BC6556"/>
    <w:rsid w:val="00BD0F68"/>
    <w:rsid w:val="00BD2974"/>
    <w:rsid w:val="00C07E26"/>
    <w:rsid w:val="00C23F72"/>
    <w:rsid w:val="00C31759"/>
    <w:rsid w:val="00C33A93"/>
    <w:rsid w:val="00C51A70"/>
    <w:rsid w:val="00C51D08"/>
    <w:rsid w:val="00CA66DC"/>
    <w:rsid w:val="00CB07AD"/>
    <w:rsid w:val="00CB30D0"/>
    <w:rsid w:val="00CB609F"/>
    <w:rsid w:val="00CC0516"/>
    <w:rsid w:val="00CC7632"/>
    <w:rsid w:val="00CD57A1"/>
    <w:rsid w:val="00CD793C"/>
    <w:rsid w:val="00D01CD2"/>
    <w:rsid w:val="00D13431"/>
    <w:rsid w:val="00D23470"/>
    <w:rsid w:val="00D517CD"/>
    <w:rsid w:val="00D75050"/>
    <w:rsid w:val="00D842DF"/>
    <w:rsid w:val="00D94442"/>
    <w:rsid w:val="00DC5E03"/>
    <w:rsid w:val="00DD5973"/>
    <w:rsid w:val="00DE1E49"/>
    <w:rsid w:val="00DF2836"/>
    <w:rsid w:val="00E3336E"/>
    <w:rsid w:val="00E42000"/>
    <w:rsid w:val="00E441D6"/>
    <w:rsid w:val="00E46FDC"/>
    <w:rsid w:val="00E47FB8"/>
    <w:rsid w:val="00E872C5"/>
    <w:rsid w:val="00EA2EFC"/>
    <w:rsid w:val="00EF474F"/>
    <w:rsid w:val="00EF4AC5"/>
    <w:rsid w:val="00F16981"/>
    <w:rsid w:val="00F367B3"/>
    <w:rsid w:val="00F37CA9"/>
    <w:rsid w:val="00F43573"/>
    <w:rsid w:val="00F447A2"/>
    <w:rsid w:val="00FA47EF"/>
    <w:rsid w:val="00FE1554"/>
    <w:rsid w:val="00FE6C82"/>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BDC36"/>
  <w15:chartTrackingRefBased/>
  <w15:docId w15:val="{23E0E8EB-CDF0-4AFC-ACED-4CB3CE996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6E1C19"/>
    <w:pPr>
      <w:spacing w:after="140" w:line="259" w:lineRule="auto"/>
    </w:pPr>
    <w:rPr>
      <w:rFonts w:ascii="Arial" w:eastAsiaTheme="minorEastAsia" w:hAnsi="Arial"/>
      <w:color w:val="1D1D1D"/>
      <w:sz w:val="22"/>
    </w:rPr>
  </w:style>
  <w:style w:type="paragraph" w:styleId="Heading1">
    <w:name w:val="heading 1"/>
    <w:basedOn w:val="Normal"/>
    <w:next w:val="Normal"/>
    <w:link w:val="Heading1Char"/>
    <w:autoRedefine/>
    <w:uiPriority w:val="9"/>
    <w:qFormat/>
    <w:rsid w:val="00811F43"/>
    <w:pPr>
      <w:keepNext/>
      <w:widowControl w:val="0"/>
      <w:suppressAutoHyphens/>
      <w:autoSpaceDE w:val="0"/>
      <w:autoSpaceDN w:val="0"/>
      <w:adjustRightInd w:val="0"/>
      <w:spacing w:before="240"/>
      <w:textAlignment w:val="center"/>
      <w:outlineLvl w:val="0"/>
    </w:pPr>
    <w:rPr>
      <w:rFonts w:eastAsia="MS Mincho" w:cs="Arial"/>
      <w:b/>
      <w:color w:val="005EB8"/>
      <w:sz w:val="32"/>
      <w:szCs w:val="48"/>
      <w:lang w:val="en-GB"/>
    </w:rPr>
  </w:style>
  <w:style w:type="paragraph" w:styleId="Heading2">
    <w:name w:val="heading 2"/>
    <w:basedOn w:val="Normal"/>
    <w:next w:val="Normal"/>
    <w:link w:val="Heading2Char"/>
    <w:autoRedefine/>
    <w:uiPriority w:val="9"/>
    <w:unhideWhenUsed/>
    <w:qFormat/>
    <w:rsid w:val="007274E7"/>
    <w:pPr>
      <w:keepNext/>
      <w:spacing w:before="240"/>
      <w:outlineLvl w:val="1"/>
    </w:pPr>
    <w:rPr>
      <w:rFonts w:cs="Arial"/>
      <w:b/>
      <w:bCs/>
      <w:color w:val="003E7E"/>
      <w:sz w:val="24"/>
      <w:szCs w:val="40"/>
    </w:rPr>
  </w:style>
  <w:style w:type="paragraph" w:styleId="Heading3">
    <w:name w:val="heading 3"/>
    <w:basedOn w:val="Normal"/>
    <w:next w:val="Normal"/>
    <w:link w:val="Heading3Char"/>
    <w:autoRedefine/>
    <w:uiPriority w:val="9"/>
    <w:unhideWhenUsed/>
    <w:qFormat/>
    <w:rsid w:val="007274E7"/>
    <w:pPr>
      <w:spacing w:before="240"/>
      <w:outlineLvl w:val="2"/>
    </w:pPr>
    <w:rPr>
      <w:rFonts w:cs="Arial"/>
      <w:bCs/>
      <w:sz w:val="28"/>
      <w:szCs w:val="28"/>
    </w:rPr>
  </w:style>
  <w:style w:type="paragraph" w:styleId="Heading4">
    <w:name w:val="heading 4"/>
    <w:basedOn w:val="Normal"/>
    <w:next w:val="Normal"/>
    <w:link w:val="Heading4Char"/>
    <w:autoRedefine/>
    <w:uiPriority w:val="9"/>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811F43"/>
    <w:rPr>
      <w:rFonts w:ascii="Arial" w:eastAsia="MS Mincho" w:hAnsi="Arial" w:cs="Arial"/>
      <w:b/>
      <w:color w:val="005EB8"/>
      <w:sz w:val="32"/>
      <w:szCs w:val="48"/>
      <w:lang w:val="en-GB"/>
    </w:rPr>
  </w:style>
  <w:style w:type="character" w:customStyle="1" w:styleId="Heading2Char">
    <w:name w:val="Heading 2 Char"/>
    <w:basedOn w:val="DefaultParagraphFont"/>
    <w:link w:val="Heading2"/>
    <w:uiPriority w:val="9"/>
    <w:rsid w:val="007274E7"/>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7274E7"/>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3"/>
      </w:numPr>
      <w:tabs>
        <w:tab w:val="left" w:pos="2835"/>
      </w:tabs>
      <w:ind w:left="360"/>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keepNext/>
      <w:spacing w:after="0"/>
      <w:contextualSpacing/>
    </w:pPr>
    <w:rPr>
      <w:rFonts w:eastAsiaTheme="majorEastAsia" w:cstheme="majorBidi"/>
      <w:b/>
      <w:color w:val="003E7E"/>
      <w:spacing w:val="-10"/>
      <w:kern w:val="28"/>
      <w:sz w:val="44"/>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paragraph" w:customStyle="1" w:styleId="ResponseLine">
    <w:name w:val="Response Line"/>
    <w:pPr>
      <w:spacing w:after="60"/>
    </w:pPr>
    <w:rPr>
      <w:rFonts w:ascii="Arial" w:hAnsi="Arial"/>
      <w:color w:val="78797E"/>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ctoria.mccrystal\Downloads\deliverqld-word-template-arial-a4p%20(8).dotx"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AE4C6A13B8E141A8E674DFA32CA6F2" ma:contentTypeVersion="15" ma:contentTypeDescription="Create a new document." ma:contentTypeScope="" ma:versionID="5761630454da6c2d94458fc443ef2e29">
  <xsd:schema xmlns:xsd="http://www.w3.org/2001/XMLSchema" xmlns:xs="http://www.w3.org/2001/XMLSchema" xmlns:p="http://schemas.microsoft.com/office/2006/metadata/properties" xmlns:ns2="25084aa5-12fd-4011-b528-cc6f0e62d12b" xmlns:ns3="3d81d758-da71-42ef-a10b-ca28e43b4f75" targetNamespace="http://schemas.microsoft.com/office/2006/metadata/properties" ma:root="true" ma:fieldsID="f7e2faffedb6149b0744f7bb7ad460f5" ns2:_="" ns3:_="">
    <xsd:import namespace="25084aa5-12fd-4011-b528-cc6f0e62d12b"/>
    <xsd:import namespace="3d81d758-da71-42ef-a10b-ca28e43b4f7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084aa5-12fd-4011-b528-cc6f0e62d1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81d758-da71-42ef-a10b-ca28e43b4f7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bcc8b09-bf3f-4f20-9f61-aa923c385db1}" ma:internalName="TaxCatchAll" ma:showField="CatchAllData" ma:web="3d81d758-da71-42ef-a10b-ca28e43b4f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d81d758-da71-42ef-a10b-ca28e43b4f75" xsi:nil="true"/>
    <lcf76f155ced4ddcb4097134ff3c332f xmlns="25084aa5-12fd-4011-b528-cc6f0e62d12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B1FAF5-ADF1-4BE1-A3E5-2791832AC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084aa5-12fd-4011-b528-cc6f0e62d12b"/>
    <ds:schemaRef ds:uri="3d81d758-da71-42ef-a10b-ca28e43b4f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3.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4.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3d81d758-da71-42ef-a10b-ca28e43b4f75"/>
    <ds:schemaRef ds:uri="25084aa5-12fd-4011-b528-cc6f0e62d12b"/>
  </ds:schemaRefs>
</ds:datastoreItem>
</file>

<file path=docProps/app.xml><?xml version="1.0" encoding="utf-8"?>
<Properties xmlns="http://schemas.openxmlformats.org/officeDocument/2006/extended-properties" xmlns:vt="http://schemas.openxmlformats.org/officeDocument/2006/docPropsVTypes">
  <Template>deliverqld-word-template-arial-a4p (8)</Template>
  <TotalTime>3</TotalTime>
  <Pages>4</Pages>
  <Words>329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 Supporting wellbeing</dc:title>
  <dc:subject>Queensland Government digital capability practice activity</dc:subject>
  <dc:creator>Queensland Government</dc:creator>
  <cp:keywords/>
  <dc:description/>
  <cp:lastModifiedBy>Victoria McCrystal</cp:lastModifiedBy>
  <cp:revision>4</cp:revision>
  <cp:lastPrinted>2025-08-07T05:04:00Z</cp:lastPrinted>
  <dcterms:created xsi:type="dcterms:W3CDTF">2026-08-13T23:50:00Z</dcterms:created>
  <dcterms:modified xsi:type="dcterms:W3CDTF">2026-08-14T01:22:00Z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0x01010066AE4C6A13B8E141A8E674DFA32CA6F2</vt:lpwstr>
  </property>
  <property fmtid="{D5CDD505-2E9C-101B-9397-08002B2CF9AE}" pid="3" name="_dlc_DocIdItemGuid">
    <vt:lpwstr>177437fe-fcd7-42fc-a979-86efea21a4c1</vt:lpwstr>
  </property>
  <property fmtid="{D5CDD505-2E9C-101B-9397-08002B2CF9AE}" pid="4" name="MediaServiceImageTags">
    <vt:lpwstr/>
  </property>
</Properties>
</file>