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ED6C8" w14:textId="77777777" w:rsidR="00965187" w:rsidRDefault="00B30287">
      <w:r>
        <w:rPr>
          <w:b/>
          <w:color w:val="005EB8"/>
          <w:sz w:val="42"/>
        </w:rPr>
        <w:t>3.2 Integrating and re-elaborating digital content</w:t>
      </w:r>
    </w:p>
    <w:p w14:paraId="4C42B85B" w14:textId="77777777" w:rsidR="00965187" w:rsidRDefault="00B30287">
      <w:r>
        <w:rPr>
          <w:b/>
          <w:sz w:val="30"/>
        </w:rPr>
        <w:t>Content Transformation Workbook</w:t>
      </w:r>
    </w:p>
    <w:tbl>
      <w:tblPr>
        <w:tblStyle w:val="TableGridLight"/>
        <w:tblW w:w="0" w:type="auto"/>
        <w:tblLayout w:type="fixed"/>
        <w:tblLook w:val="04A0" w:firstRow="1" w:lastRow="0" w:firstColumn="1" w:lastColumn="0" w:noHBand="0" w:noVBand="1"/>
      </w:tblPr>
      <w:tblGrid>
        <w:gridCol w:w="3114"/>
        <w:gridCol w:w="7110"/>
      </w:tblGrid>
      <w:tr w:rsidR="00965187" w14:paraId="29E75BD8" w14:textId="77777777" w:rsidTr="008A1C71">
        <w:tc>
          <w:tcPr>
            <w:tcW w:w="3114" w:type="dxa"/>
            <w:shd w:val="clear" w:color="auto" w:fill="D7E9FD" w:themeFill="text2" w:themeFillTint="1A"/>
          </w:tcPr>
          <w:p w14:paraId="36A76515" w14:textId="77777777" w:rsidR="00965187" w:rsidRDefault="00B30287">
            <w:r>
              <w:rPr>
                <w:b/>
              </w:rPr>
              <w:t>Learner name</w:t>
            </w:r>
          </w:p>
        </w:tc>
        <w:tc>
          <w:tcPr>
            <w:tcW w:w="7110" w:type="dxa"/>
          </w:tcPr>
          <w:p w14:paraId="4EDDB14B" w14:textId="77777777" w:rsidR="00965187" w:rsidRDefault="00965187"/>
        </w:tc>
      </w:tr>
      <w:tr w:rsidR="00965187" w14:paraId="093AE9BB" w14:textId="77777777" w:rsidTr="008A1C71">
        <w:tc>
          <w:tcPr>
            <w:tcW w:w="3114" w:type="dxa"/>
            <w:shd w:val="clear" w:color="auto" w:fill="D7E9FD" w:themeFill="text2" w:themeFillTint="1A"/>
          </w:tcPr>
          <w:p w14:paraId="2BBB3FE4" w14:textId="77777777" w:rsidR="00965187" w:rsidRDefault="00B30287">
            <w:r>
              <w:rPr>
                <w:b/>
              </w:rPr>
              <w:t>Date / work area</w:t>
            </w:r>
          </w:p>
        </w:tc>
        <w:tc>
          <w:tcPr>
            <w:tcW w:w="7110" w:type="dxa"/>
          </w:tcPr>
          <w:p w14:paraId="498EE02D" w14:textId="77777777" w:rsidR="00965187" w:rsidRDefault="00965187"/>
        </w:tc>
      </w:tr>
    </w:tbl>
    <w:p w14:paraId="34255412" w14:textId="77777777" w:rsidR="00965187" w:rsidRDefault="00B30287" w:rsidP="008A1C71">
      <w:pPr>
        <w:pStyle w:val="Heading1"/>
      </w:pPr>
      <w:r>
        <w:t>Activity overview</w:t>
      </w:r>
    </w:p>
    <w:p w14:paraId="171705AB" w14:textId="77777777" w:rsidR="00965187" w:rsidRDefault="00B30287">
      <w:r>
        <w:t>U</w:t>
      </w:r>
      <w:r>
        <w:t>se this template with a real, low-risk work activity. Follow agency policies and use approved systems. The core task is designed to be simple. The optional stretch activity allows you to apply deeper knowledge or work with a more complex example.</w:t>
      </w:r>
    </w:p>
    <w:p w14:paraId="69411D67" w14:textId="77777777" w:rsidR="00965187" w:rsidRDefault="00B30287" w:rsidP="008A1C71">
      <w:pPr>
        <w:pStyle w:val="Heading1"/>
      </w:pPr>
      <w:r>
        <w:t>Objective</w:t>
      </w:r>
    </w:p>
    <w:p w14:paraId="0211DFAC" w14:textId="77777777" w:rsidR="00965187" w:rsidRDefault="00B30287">
      <w:r>
        <w:t>C</w:t>
      </w:r>
      <w:r>
        <w:t>ombine and adapt existing information to create a useful new output for a specific audience and purpose.</w:t>
      </w:r>
    </w:p>
    <w:p w14:paraId="02BE8881" w14:textId="77777777" w:rsidR="00965187" w:rsidRDefault="00B30287" w:rsidP="008A1C71">
      <w:pPr>
        <w:pStyle w:val="Heading1"/>
      </w:pPr>
      <w:r>
        <w:t>Learning outcomes</w:t>
      </w:r>
    </w:p>
    <w:p w14:paraId="62876720" w14:textId="77777777" w:rsidR="00965187" w:rsidRDefault="00B30287">
      <w:r>
        <w:t>A</w:t>
      </w:r>
      <w:r>
        <w:t>fter completing this activity, you will be able to:</w:t>
      </w:r>
    </w:p>
    <w:p w14:paraId="7F8C122E" w14:textId="77777777" w:rsidR="00965187" w:rsidRDefault="00B30287" w:rsidP="008A1C71">
      <w:pPr>
        <w:pStyle w:val="ListParagraph"/>
        <w:numPr>
          <w:ilvl w:val="0"/>
          <w:numId w:val="6"/>
        </w:numPr>
      </w:pPr>
      <w:r>
        <w:t>Select authoritative sources.</w:t>
      </w:r>
    </w:p>
    <w:p w14:paraId="3BA265EC" w14:textId="77777777" w:rsidR="00965187" w:rsidRDefault="00B30287" w:rsidP="008A1C71">
      <w:pPr>
        <w:pStyle w:val="ListParagraph"/>
        <w:numPr>
          <w:ilvl w:val="0"/>
          <w:numId w:val="6"/>
        </w:numPr>
      </w:pPr>
      <w:r>
        <w:t>Combine information without losing meaning.</w:t>
      </w:r>
    </w:p>
    <w:p w14:paraId="602CE846" w14:textId="77777777" w:rsidR="00965187" w:rsidRDefault="00B30287" w:rsidP="008A1C71">
      <w:pPr>
        <w:pStyle w:val="ListParagraph"/>
        <w:numPr>
          <w:ilvl w:val="0"/>
          <w:numId w:val="6"/>
        </w:numPr>
      </w:pPr>
      <w:r>
        <w:t>Adapt content for audience and purpose.</w:t>
      </w:r>
    </w:p>
    <w:p w14:paraId="35D7A198" w14:textId="77777777" w:rsidR="00965187" w:rsidRDefault="00B30287" w:rsidP="008A1C71">
      <w:pPr>
        <w:pStyle w:val="ListParagraph"/>
        <w:numPr>
          <w:ilvl w:val="0"/>
          <w:numId w:val="6"/>
        </w:numPr>
      </w:pPr>
      <w:r>
        <w:t>Explain the value added by the new output.</w:t>
      </w:r>
    </w:p>
    <w:p w14:paraId="2C5F07BB" w14:textId="77777777" w:rsidR="00965187" w:rsidRDefault="00B30287" w:rsidP="008A1C71">
      <w:pPr>
        <w:pStyle w:val="Heading1"/>
      </w:pPr>
      <w:r>
        <w:t>Activity tasks</w:t>
      </w:r>
    </w:p>
    <w:p w14:paraId="54B85DA9" w14:textId="77777777" w:rsidR="00965187" w:rsidRDefault="00B30287">
      <w:r>
        <w:t>C</w:t>
      </w:r>
      <w:r>
        <w:t>omplete the steps below. Add short notes and evidence as you go.</w:t>
      </w:r>
    </w:p>
    <w:p w14:paraId="3FEDF63C" w14:textId="77777777" w:rsidR="00965187" w:rsidRDefault="00B30287">
      <w:pPr>
        <w:pStyle w:val="Heading2"/>
      </w:pPr>
      <w:r>
        <w:t>Step 1</w:t>
      </w:r>
    </w:p>
    <w:p w14:paraId="270C2D78" w14:textId="77777777" w:rsidR="00965187" w:rsidRDefault="00B30287">
      <w:r>
        <w:t>Choose a work task that needs information from several sources.</w:t>
      </w:r>
    </w:p>
    <w:p w14:paraId="19392DFC" w14:textId="77777777" w:rsidR="00965187" w:rsidRDefault="00B30287">
      <w:r>
        <w:rPr>
          <w:b/>
        </w:rPr>
        <w:t>Your notes:</w:t>
      </w:r>
    </w:p>
    <w:p w14:paraId="152C79AF" w14:textId="52E3D4D6" w:rsidR="00965187" w:rsidRDefault="00965187"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6F7D6EF"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106CF09"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D25BDD0" w14:textId="77777777" w:rsidR="008A1C71" w:rsidRDefault="008A1C71">
      <w:pPr>
        <w:pStyle w:val="Heading2"/>
      </w:pPr>
    </w:p>
    <w:p w14:paraId="6644FA8D" w14:textId="4D414CA2" w:rsidR="00965187" w:rsidRDefault="00B30287">
      <w:pPr>
        <w:pStyle w:val="Heading2"/>
      </w:pPr>
      <w:r>
        <w:t>Step 2</w:t>
      </w:r>
    </w:p>
    <w:p w14:paraId="7F4CD41A" w14:textId="77777777" w:rsidR="00965187" w:rsidRDefault="00B30287">
      <w:r>
        <w:t>Select at least three relevant sources and record their details.</w:t>
      </w:r>
    </w:p>
    <w:p w14:paraId="4171E454" w14:textId="77777777" w:rsidR="00965187" w:rsidRDefault="00B30287">
      <w:r>
        <w:rPr>
          <w:b/>
        </w:rPr>
        <w:t>Your notes:</w:t>
      </w:r>
    </w:p>
    <w:p w14:paraId="4FF63EB5"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4D08A3C"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F53E987"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D983D73" w14:textId="77777777" w:rsidR="00965187" w:rsidRDefault="00B30287">
      <w:pPr>
        <w:pStyle w:val="Heading2"/>
      </w:pPr>
      <w:r>
        <w:lastRenderedPageBreak/>
        <w:t>Step 3</w:t>
      </w:r>
    </w:p>
    <w:p w14:paraId="247A1E06" w14:textId="77777777" w:rsidR="00965187" w:rsidRDefault="00B30287">
      <w:r>
        <w:t>Check each source for relevance, currency and authority.</w:t>
      </w:r>
    </w:p>
    <w:p w14:paraId="7BDE9D53" w14:textId="77777777" w:rsidR="00965187" w:rsidRDefault="00B30287">
      <w:r>
        <w:rPr>
          <w:b/>
        </w:rPr>
        <w:t>Your notes:</w:t>
      </w:r>
    </w:p>
    <w:p w14:paraId="6B559405"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D1C77F4"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832BA75"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6CAC9EB" w14:textId="77777777" w:rsidR="00965187" w:rsidRDefault="00B30287">
      <w:pPr>
        <w:pStyle w:val="Heading2"/>
      </w:pPr>
      <w:r>
        <w:t>Step 4</w:t>
      </w:r>
    </w:p>
    <w:p w14:paraId="6CB118E8" w14:textId="77777777" w:rsidR="00965187" w:rsidRDefault="00B30287">
      <w:r>
        <w:t>Identify common themes, important differences and any gaps.</w:t>
      </w:r>
    </w:p>
    <w:p w14:paraId="611562A2" w14:textId="77777777" w:rsidR="00965187" w:rsidRDefault="00B30287">
      <w:r>
        <w:rPr>
          <w:b/>
        </w:rPr>
        <w:t>Your notes:</w:t>
      </w:r>
    </w:p>
    <w:p w14:paraId="1A38A9AF"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AD24C82"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0CDD7F7"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9C247D9" w14:textId="77777777" w:rsidR="00965187" w:rsidRDefault="00B30287">
      <w:pPr>
        <w:pStyle w:val="Heading2"/>
      </w:pPr>
      <w:r>
        <w:t>Step 5</w:t>
      </w:r>
    </w:p>
    <w:p w14:paraId="0D4B360A" w14:textId="77777777" w:rsidR="00965187" w:rsidRDefault="00B30287">
      <w:r>
        <w:t>Choose the key information needed by the audience.</w:t>
      </w:r>
    </w:p>
    <w:p w14:paraId="1964C7D2" w14:textId="77777777" w:rsidR="00965187" w:rsidRDefault="00B30287">
      <w:r>
        <w:rPr>
          <w:b/>
        </w:rPr>
        <w:t>Your notes:</w:t>
      </w:r>
    </w:p>
    <w:p w14:paraId="05C91017"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D7AEF3E"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038C96F"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9A05801" w14:textId="77777777" w:rsidR="00965187" w:rsidRDefault="00B30287">
      <w:pPr>
        <w:pStyle w:val="Heading2"/>
      </w:pPr>
      <w:r>
        <w:t>Step 6</w:t>
      </w:r>
    </w:p>
    <w:p w14:paraId="075CF8CE" w14:textId="77777777" w:rsidR="00965187" w:rsidRDefault="00B30287">
      <w:r>
        <w:t>Create a new summary, briefing, presentation or visualisation.</w:t>
      </w:r>
    </w:p>
    <w:p w14:paraId="14C1B388" w14:textId="77777777" w:rsidR="00965187" w:rsidRDefault="00B30287">
      <w:r>
        <w:rPr>
          <w:b/>
        </w:rPr>
        <w:t>Your notes:</w:t>
      </w:r>
    </w:p>
    <w:p w14:paraId="09190C9C"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1056177"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678CCD3"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09E981A" w14:textId="77777777" w:rsidR="00965187" w:rsidRDefault="00B30287">
      <w:pPr>
        <w:pStyle w:val="Heading2"/>
      </w:pPr>
      <w:r>
        <w:t>Step 7</w:t>
      </w:r>
    </w:p>
    <w:p w14:paraId="1F3E0466" w14:textId="77777777" w:rsidR="00965187" w:rsidRDefault="00B30287">
      <w:r>
        <w:t>Record what you retained, changed or removed and why.</w:t>
      </w:r>
    </w:p>
    <w:p w14:paraId="293B8690" w14:textId="77777777" w:rsidR="00965187" w:rsidRDefault="00B30287">
      <w:r>
        <w:rPr>
          <w:b/>
        </w:rPr>
        <w:t>Your notes:</w:t>
      </w:r>
    </w:p>
    <w:p w14:paraId="20579D8E"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C441F7C"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C78BC27"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DFCC9F1" w14:textId="77777777" w:rsidR="00965187" w:rsidRDefault="00B30287">
      <w:pPr>
        <w:pStyle w:val="Heading2"/>
      </w:pPr>
      <w:r>
        <w:t>Step 8</w:t>
      </w:r>
    </w:p>
    <w:p w14:paraId="65DC1C15" w14:textId="77777777" w:rsidR="00965187" w:rsidRDefault="00B30287">
      <w:r>
        <w:t>Ask a colleague for feedback and note how the new output adds value.</w:t>
      </w:r>
    </w:p>
    <w:p w14:paraId="482E4372" w14:textId="77777777" w:rsidR="00965187" w:rsidRDefault="00B30287">
      <w:r>
        <w:rPr>
          <w:b/>
        </w:rPr>
        <w:t>Your notes:</w:t>
      </w:r>
    </w:p>
    <w:p w14:paraId="224BFA1F"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7C74CFB"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3E10B3C"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45615D4" w14:textId="77777777" w:rsidR="00965187" w:rsidRDefault="00B30287" w:rsidP="008A1C71">
      <w:pPr>
        <w:pStyle w:val="Heading1"/>
      </w:pPr>
      <w:r>
        <w:lastRenderedPageBreak/>
        <w:t>Reflection</w:t>
      </w:r>
    </w:p>
    <w:p w14:paraId="559049BF" w14:textId="77777777" w:rsidR="00965187" w:rsidRDefault="00B30287">
      <w:r>
        <w:t>U</w:t>
      </w:r>
      <w:r>
        <w:t>se short answers. Focus on what you learned and what you will do next.</w:t>
      </w:r>
    </w:p>
    <w:p w14:paraId="1B69F529" w14:textId="77777777" w:rsidR="00965187" w:rsidRDefault="00B30287">
      <w:r>
        <w:rPr>
          <w:b/>
        </w:rPr>
        <w:t>Which source was most useful?</w:t>
      </w:r>
    </w:p>
    <w:p w14:paraId="193BCB4B"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5F2B3C5"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AE756E5"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0989A32" w14:textId="77777777" w:rsidR="00965187" w:rsidRDefault="00B30287">
      <w:r>
        <w:rPr>
          <w:b/>
        </w:rPr>
        <w:t>How did the audience affect your choices?</w:t>
      </w:r>
    </w:p>
    <w:p w14:paraId="401659DB"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481FFCD"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A3F1BC2"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170F2939" w14:textId="77777777" w:rsidR="00965187" w:rsidRDefault="00B30287">
      <w:r>
        <w:rPr>
          <w:b/>
        </w:rPr>
        <w:t>What needed further checking?</w:t>
      </w:r>
    </w:p>
    <w:p w14:paraId="147C412D"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DDD1FC1"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7182919"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EEC417A" w14:textId="77777777" w:rsidR="00965187" w:rsidRDefault="00B30287" w:rsidP="008A1C71">
      <w:pPr>
        <w:pStyle w:val="Heading1"/>
      </w:pPr>
      <w:r>
        <w:t>Stretch activity (optional)</w:t>
      </w:r>
    </w:p>
    <w:p w14:paraId="18988CF6" w14:textId="77777777" w:rsidR="00965187" w:rsidRDefault="00B30287">
      <w:r>
        <w:t>C</w:t>
      </w:r>
      <w:r>
        <w:t>hoose one if you want a deeper challenge.</w:t>
      </w:r>
    </w:p>
    <w:p w14:paraId="2F647037" w14:textId="77777777" w:rsidR="00965187" w:rsidRDefault="00B30287">
      <w:r>
        <w:t>Create a second version for a different audience.</w:t>
      </w:r>
    </w:p>
    <w:p w14:paraId="3B31C652" w14:textId="77777777" w:rsidR="00965187" w:rsidRDefault="00B30287">
      <w:r>
        <w:t>Resolve a conflict between sources and document your reasoning.</w:t>
      </w:r>
    </w:p>
    <w:p w14:paraId="7F92178B" w14:textId="77777777" w:rsidR="00965187" w:rsidRDefault="00B30287">
      <w:r>
        <w:rPr>
          <w:b/>
        </w:rPr>
        <w:t>Stretch notes:</w:t>
      </w:r>
    </w:p>
    <w:p w14:paraId="50F0FD6F"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8375D25"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0EFD3BC5" w14:textId="77777777" w:rsidR="008A1C71" w:rsidRDefault="008A1C71" w:rsidP="008A1C71">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22355A2F" w14:textId="77777777" w:rsidR="00965187" w:rsidRDefault="00B30287" w:rsidP="008A1C71">
      <w:pPr>
        <w:pStyle w:val="Heading1"/>
      </w:pPr>
      <w:r>
        <w:t>Evidence of completion</w:t>
      </w:r>
    </w:p>
    <w:p w14:paraId="73D178DD" w14:textId="77777777" w:rsidR="00965187" w:rsidRDefault="00B30287">
      <w:r>
        <w:t>Y</w:t>
      </w:r>
      <w:r>
        <w:t>ou have completed this activity when:</w:t>
      </w:r>
    </w:p>
    <w:p w14:paraId="4616B48A" w14:textId="77777777" w:rsidR="00965187" w:rsidRDefault="00B30287">
      <w:r>
        <w:t>☐</w:t>
      </w:r>
      <w:r>
        <w:t xml:space="preserve"> At least three sources are assessed.</w:t>
      </w:r>
    </w:p>
    <w:p w14:paraId="7018EE84" w14:textId="77777777" w:rsidR="00965187" w:rsidRDefault="00B30287">
      <w:r>
        <w:t>☐</w:t>
      </w:r>
      <w:r>
        <w:t xml:space="preserve"> A new audience-focused output is created.</w:t>
      </w:r>
    </w:p>
    <w:p w14:paraId="07833CBC" w14:textId="77777777" w:rsidR="00965187" w:rsidRDefault="00B30287">
      <w:r>
        <w:t>☐</w:t>
      </w:r>
      <w:r>
        <w:t xml:space="preserve"> Changes, feedback and value added are documented.</w:t>
      </w:r>
    </w:p>
    <w:p w14:paraId="50BDB8A9" w14:textId="77777777" w:rsidR="00965187" w:rsidRDefault="00B30287" w:rsidP="008A1C71">
      <w:pPr>
        <w:pStyle w:val="Heading1"/>
      </w:pPr>
      <w:r>
        <w:t>Next steps</w:t>
      </w:r>
    </w:p>
    <w:p w14:paraId="1962065C" w14:textId="77777777" w:rsidR="00965187" w:rsidRDefault="00B30287">
      <w:r>
        <w:rPr>
          <w:b/>
        </w:rPr>
        <w:t>O</w:t>
      </w:r>
      <w:r>
        <w:rPr>
          <w:b/>
        </w:rPr>
        <w:t>ne action I will take next:</w:t>
      </w:r>
    </w:p>
    <w:p w14:paraId="1F38CA39" w14:textId="77777777" w:rsidR="00327DF9" w:rsidRDefault="00327DF9" w:rsidP="00327DF9">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0B2A9D9" w14:textId="77777777" w:rsidR="00327DF9" w:rsidRDefault="00327DF9" w:rsidP="00327DF9">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412ACC10" w14:textId="77777777" w:rsidR="00327DF9" w:rsidRDefault="00327DF9" w:rsidP="00327DF9">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3B1AE8D0" w14:textId="77777777" w:rsidR="00965187" w:rsidRDefault="00B30287">
      <w:r>
        <w:rPr>
          <w:b/>
        </w:rPr>
        <w:t>Support, approval or follow-up needed:</w:t>
      </w:r>
    </w:p>
    <w:p w14:paraId="5AD67B72" w14:textId="77777777" w:rsidR="00327DF9" w:rsidRDefault="00327DF9" w:rsidP="00327DF9">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714AB0C2" w14:textId="77777777" w:rsidR="00327DF9" w:rsidRDefault="00327DF9" w:rsidP="00327DF9">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596BF557" w14:textId="77777777" w:rsidR="00327DF9" w:rsidRDefault="00327DF9" w:rsidP="00327DF9">
      <w:pPr>
        <w:pStyle w:val="ResponseLine"/>
        <w:pBdr>
          <w:top w:val="single" w:sz="4" w:space="1" w:color="D9D9D9" w:themeColor="background1" w:themeShade="D9"/>
          <w:left w:val="single" w:sz="4" w:space="4" w:color="D9D9D9" w:themeColor="background1" w:themeShade="D9"/>
          <w:bottom w:val="single" w:sz="4" w:space="1" w:color="D9D9D9" w:themeColor="background1" w:themeShade="D9"/>
          <w:right w:val="single" w:sz="4" w:space="4" w:color="D9D9D9" w:themeColor="background1" w:themeShade="D9"/>
        </w:pBdr>
      </w:pPr>
    </w:p>
    <w:p w14:paraId="61B8C925" w14:textId="4D0884AB" w:rsidR="00965187" w:rsidRDefault="00965187" w:rsidP="00327DF9">
      <w:pPr>
        <w:pStyle w:val="ResponseLine"/>
      </w:pPr>
    </w:p>
    <w:sectPr w:rsidR="00965187" w:rsidSect="006E1C19">
      <w:headerReference w:type="default" r:id="rId11"/>
      <w:footerReference w:type="default" r:id="rId12"/>
      <w:headerReference w:type="first" r:id="rId13"/>
      <w:pgSz w:w="11906" w:h="16838" w:code="9"/>
      <w:pgMar w:top="1134" w:right="707" w:bottom="156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D18E2A" w14:textId="77777777" w:rsidR="00B30287" w:rsidRDefault="00B30287" w:rsidP="00190C24">
      <w:r>
        <w:separator/>
      </w:r>
    </w:p>
  </w:endnote>
  <w:endnote w:type="continuationSeparator" w:id="0">
    <w:p w14:paraId="66A448EB" w14:textId="77777777" w:rsidR="00B30287" w:rsidRDefault="00B30287"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Noto Sans">
    <w:panose1 w:val="020B0502040504020204"/>
    <w:charset w:val="00"/>
    <w:family w:val="swiss"/>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3899A" w14:textId="77777777" w:rsidR="00664A9F" w:rsidRDefault="00B9593D">
    <w:pPr>
      <w:pStyle w:val="Footer"/>
    </w:pPr>
    <w:r>
      <w:rPr>
        <w:color w:val="414141"/>
        <w:sz w:val="16"/>
      </w:rPr>
      <w:t>Queensland Government digital capability | Practice activity</w:t>
    </w:r>
  </w:p>
  <w:p w14:paraId="51A2C058" w14:textId="77777777" w:rsidR="00664A9F" w:rsidRDefault="00664A9F">
    <w:pPr>
      <w:pStyle w:val="Footer"/>
    </w:pPr>
  </w:p>
  <w:p w14:paraId="6BB9E348" w14:textId="77777777"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B5044" w14:textId="77777777" w:rsidR="00B30287" w:rsidRDefault="00B30287" w:rsidP="00190C24">
      <w:r>
        <w:separator/>
      </w:r>
    </w:p>
  </w:footnote>
  <w:footnote w:type="continuationSeparator" w:id="0">
    <w:p w14:paraId="1C72C665" w14:textId="77777777" w:rsidR="00B30287" w:rsidRDefault="00B30287"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DC56" w14:textId="77777777" w:rsidR="00273E87" w:rsidRDefault="00273E87" w:rsidP="00555C3B">
    <w:pPr>
      <w:pStyle w:val="Header"/>
      <w:rPr>
        <w:lang w:val="en-US"/>
      </w:rPr>
    </w:pPr>
  </w:p>
  <w:p w14:paraId="0E1E971A" w14:textId="77777777" w:rsidR="00555C3B" w:rsidRPr="00555C3B" w:rsidRDefault="00555C3B" w:rsidP="00555C3B">
    <w:pPr>
      <w:pStyle w:val="Header"/>
      <w:jc w:val="right"/>
      <w:rPr>
        <w:lang w:val="en-US"/>
      </w:rPr>
    </w:pPr>
    <w:r w:rsidRPr="000E1223">
      <w:rPr>
        <w:noProof/>
        <w:color w:val="005EB8" w:themeColor="text1"/>
        <w:szCs w:val="32"/>
        <w:lang w:val="en-US"/>
      </w:rPr>
      <mc:AlternateContent>
        <mc:Choice Requires="wps">
          <w:drawing>
            <wp:anchor distT="0" distB="0" distL="114300" distR="114300" simplePos="0" relativeHeight="251657216" behindDoc="0" locked="0" layoutInCell="1" allowOverlap="1" wp14:anchorId="12CDD555" wp14:editId="699809BC">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1A088C"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77661"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5C98"/>
    <w:multiLevelType w:val="hybridMultilevel"/>
    <w:tmpl w:val="E0FCBF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0046D6"/>
    <w:multiLevelType w:val="hybridMultilevel"/>
    <w:tmpl w:val="8ED8738A"/>
    <w:lvl w:ilvl="0" w:tplc="2C1A4ED0">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C736AE"/>
    <w:multiLevelType w:val="multilevel"/>
    <w:tmpl w:val="8ED8738A"/>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4" w15:restartNumberingAfterBreak="0">
    <w:nsid w:val="710C3B8E"/>
    <w:multiLevelType w:val="hybridMultilevel"/>
    <w:tmpl w:val="FD2057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75D94E05"/>
    <w:multiLevelType w:val="hybridMultilevel"/>
    <w:tmpl w:val="C26A0A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371102511">
    <w:abstractNumId w:val="1"/>
  </w:num>
  <w:num w:numId="2" w16cid:durableId="800348836">
    <w:abstractNumId w:val="3"/>
  </w:num>
  <w:num w:numId="3" w16cid:durableId="424690506">
    <w:abstractNumId w:val="2"/>
  </w:num>
  <w:num w:numId="4" w16cid:durableId="1352219071">
    <w:abstractNumId w:val="0"/>
  </w:num>
  <w:num w:numId="5" w16cid:durableId="688750406">
    <w:abstractNumId w:val="5"/>
  </w:num>
  <w:num w:numId="6" w16cid:durableId="10049437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A7D"/>
    <w:rsid w:val="00003124"/>
    <w:rsid w:val="00007985"/>
    <w:rsid w:val="0002155B"/>
    <w:rsid w:val="000425F7"/>
    <w:rsid w:val="000436FC"/>
    <w:rsid w:val="0005471A"/>
    <w:rsid w:val="00066E58"/>
    <w:rsid w:val="000B61AC"/>
    <w:rsid w:val="000E1223"/>
    <w:rsid w:val="000E4088"/>
    <w:rsid w:val="000F4E58"/>
    <w:rsid w:val="000F7FDE"/>
    <w:rsid w:val="001000FC"/>
    <w:rsid w:val="00101904"/>
    <w:rsid w:val="0011122C"/>
    <w:rsid w:val="001206C4"/>
    <w:rsid w:val="001222EA"/>
    <w:rsid w:val="00134EFF"/>
    <w:rsid w:val="0014521E"/>
    <w:rsid w:val="00190C24"/>
    <w:rsid w:val="001C11D2"/>
    <w:rsid w:val="001C43F0"/>
    <w:rsid w:val="001F2B12"/>
    <w:rsid w:val="001F3A36"/>
    <w:rsid w:val="00200A7D"/>
    <w:rsid w:val="00227C27"/>
    <w:rsid w:val="002371F7"/>
    <w:rsid w:val="0024520B"/>
    <w:rsid w:val="002706E8"/>
    <w:rsid w:val="00273E87"/>
    <w:rsid w:val="00276D95"/>
    <w:rsid w:val="002B15E5"/>
    <w:rsid w:val="002B5219"/>
    <w:rsid w:val="002B7607"/>
    <w:rsid w:val="002C47FC"/>
    <w:rsid w:val="002E3E34"/>
    <w:rsid w:val="002F78A2"/>
    <w:rsid w:val="00320670"/>
    <w:rsid w:val="00327DF9"/>
    <w:rsid w:val="00337EAA"/>
    <w:rsid w:val="00355E78"/>
    <w:rsid w:val="0038096F"/>
    <w:rsid w:val="00385A56"/>
    <w:rsid w:val="00396D5E"/>
    <w:rsid w:val="003975D2"/>
    <w:rsid w:val="003C33FE"/>
    <w:rsid w:val="003D33F7"/>
    <w:rsid w:val="003D540F"/>
    <w:rsid w:val="003E5C52"/>
    <w:rsid w:val="003F643A"/>
    <w:rsid w:val="00402CFC"/>
    <w:rsid w:val="00403EF1"/>
    <w:rsid w:val="00404BCA"/>
    <w:rsid w:val="00416A49"/>
    <w:rsid w:val="00442FE1"/>
    <w:rsid w:val="004468D2"/>
    <w:rsid w:val="004562DA"/>
    <w:rsid w:val="00476A07"/>
    <w:rsid w:val="004A5E19"/>
    <w:rsid w:val="004E5A25"/>
    <w:rsid w:val="004E62A1"/>
    <w:rsid w:val="00540992"/>
    <w:rsid w:val="00543A32"/>
    <w:rsid w:val="00555585"/>
    <w:rsid w:val="0055582F"/>
    <w:rsid w:val="00555C3B"/>
    <w:rsid w:val="005A28EB"/>
    <w:rsid w:val="005B0EC5"/>
    <w:rsid w:val="005B79A8"/>
    <w:rsid w:val="005C68D9"/>
    <w:rsid w:val="005F4331"/>
    <w:rsid w:val="0062040F"/>
    <w:rsid w:val="006239A5"/>
    <w:rsid w:val="00636B71"/>
    <w:rsid w:val="006420CC"/>
    <w:rsid w:val="00646AE8"/>
    <w:rsid w:val="00664A9F"/>
    <w:rsid w:val="00672747"/>
    <w:rsid w:val="0068756E"/>
    <w:rsid w:val="006C3D8E"/>
    <w:rsid w:val="006D0BCD"/>
    <w:rsid w:val="006E1C19"/>
    <w:rsid w:val="006F0011"/>
    <w:rsid w:val="007274E7"/>
    <w:rsid w:val="007B4E7E"/>
    <w:rsid w:val="007D023E"/>
    <w:rsid w:val="007D0BEA"/>
    <w:rsid w:val="007D3462"/>
    <w:rsid w:val="0080579A"/>
    <w:rsid w:val="008171D4"/>
    <w:rsid w:val="0083235D"/>
    <w:rsid w:val="00834179"/>
    <w:rsid w:val="0084602D"/>
    <w:rsid w:val="00852BD5"/>
    <w:rsid w:val="00864110"/>
    <w:rsid w:val="008641E2"/>
    <w:rsid w:val="0088002B"/>
    <w:rsid w:val="00882017"/>
    <w:rsid w:val="00887A49"/>
    <w:rsid w:val="008A1C71"/>
    <w:rsid w:val="008A4FA7"/>
    <w:rsid w:val="008A7AFC"/>
    <w:rsid w:val="00907963"/>
    <w:rsid w:val="009222D8"/>
    <w:rsid w:val="00931647"/>
    <w:rsid w:val="00936613"/>
    <w:rsid w:val="00956995"/>
    <w:rsid w:val="0096078C"/>
    <w:rsid w:val="00965187"/>
    <w:rsid w:val="0096595E"/>
    <w:rsid w:val="009659AB"/>
    <w:rsid w:val="009A5056"/>
    <w:rsid w:val="009A7275"/>
    <w:rsid w:val="009B7893"/>
    <w:rsid w:val="009E5EE5"/>
    <w:rsid w:val="009F02B3"/>
    <w:rsid w:val="00A25FB3"/>
    <w:rsid w:val="00A36618"/>
    <w:rsid w:val="00A37A8D"/>
    <w:rsid w:val="00A40883"/>
    <w:rsid w:val="00A47F67"/>
    <w:rsid w:val="00A65710"/>
    <w:rsid w:val="00A86680"/>
    <w:rsid w:val="00AB0A25"/>
    <w:rsid w:val="00AC555D"/>
    <w:rsid w:val="00AD2501"/>
    <w:rsid w:val="00AD5F26"/>
    <w:rsid w:val="00AE022D"/>
    <w:rsid w:val="00AF7DD9"/>
    <w:rsid w:val="00B04635"/>
    <w:rsid w:val="00B30287"/>
    <w:rsid w:val="00B30EA8"/>
    <w:rsid w:val="00B33337"/>
    <w:rsid w:val="00B55032"/>
    <w:rsid w:val="00B613E4"/>
    <w:rsid w:val="00B70170"/>
    <w:rsid w:val="00B8699D"/>
    <w:rsid w:val="00B9593D"/>
    <w:rsid w:val="00B9771E"/>
    <w:rsid w:val="00BC4AA9"/>
    <w:rsid w:val="00BC6556"/>
    <w:rsid w:val="00BD0F68"/>
    <w:rsid w:val="00BD2974"/>
    <w:rsid w:val="00C07E26"/>
    <w:rsid w:val="00C31759"/>
    <w:rsid w:val="00C33A93"/>
    <w:rsid w:val="00C51A70"/>
    <w:rsid w:val="00C51D08"/>
    <w:rsid w:val="00CA66DC"/>
    <w:rsid w:val="00CB07AD"/>
    <w:rsid w:val="00CB609F"/>
    <w:rsid w:val="00CC0516"/>
    <w:rsid w:val="00CC7632"/>
    <w:rsid w:val="00CD57A1"/>
    <w:rsid w:val="00CD793C"/>
    <w:rsid w:val="00D01CD2"/>
    <w:rsid w:val="00D13431"/>
    <w:rsid w:val="00D23470"/>
    <w:rsid w:val="00D517CD"/>
    <w:rsid w:val="00D75050"/>
    <w:rsid w:val="00D842DF"/>
    <w:rsid w:val="00D94442"/>
    <w:rsid w:val="00DC5E03"/>
    <w:rsid w:val="00DD5973"/>
    <w:rsid w:val="00DE1E49"/>
    <w:rsid w:val="00DF2836"/>
    <w:rsid w:val="00E3336E"/>
    <w:rsid w:val="00E42000"/>
    <w:rsid w:val="00E441D6"/>
    <w:rsid w:val="00E46FDC"/>
    <w:rsid w:val="00E47FB8"/>
    <w:rsid w:val="00E872C5"/>
    <w:rsid w:val="00EA2EFC"/>
    <w:rsid w:val="00EF474F"/>
    <w:rsid w:val="00EF4AC5"/>
    <w:rsid w:val="00F16981"/>
    <w:rsid w:val="00F367B3"/>
    <w:rsid w:val="00F37CA9"/>
    <w:rsid w:val="00F43573"/>
    <w:rsid w:val="00F447A2"/>
    <w:rsid w:val="00FA47EF"/>
    <w:rsid w:val="00FE1554"/>
    <w:rsid w:val="00FE6C82"/>
    <w:rsid w:val="00FF2020"/>
    <w:rsid w:val="00FF69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BDC36"/>
  <w15:chartTrackingRefBased/>
  <w15:docId w15:val="{23E0E8EB-CDF0-4AFC-ACED-4CB3CE996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6E1C19"/>
    <w:pPr>
      <w:spacing w:after="140" w:line="259" w:lineRule="auto"/>
    </w:pPr>
    <w:rPr>
      <w:rFonts w:ascii="Arial" w:eastAsiaTheme="minorEastAsia" w:hAnsi="Arial"/>
      <w:color w:val="1D1D1D"/>
      <w:sz w:val="22"/>
    </w:rPr>
  </w:style>
  <w:style w:type="paragraph" w:styleId="Heading1">
    <w:name w:val="heading 1"/>
    <w:basedOn w:val="Normal"/>
    <w:next w:val="Normal"/>
    <w:link w:val="Heading1Char"/>
    <w:autoRedefine/>
    <w:uiPriority w:val="9"/>
    <w:qFormat/>
    <w:rsid w:val="008A1C71"/>
    <w:pPr>
      <w:keepNext/>
      <w:widowControl w:val="0"/>
      <w:suppressAutoHyphens/>
      <w:autoSpaceDE w:val="0"/>
      <w:autoSpaceDN w:val="0"/>
      <w:adjustRightInd w:val="0"/>
      <w:spacing w:before="240"/>
      <w:textAlignment w:val="center"/>
      <w:outlineLvl w:val="0"/>
    </w:pPr>
    <w:rPr>
      <w:rFonts w:eastAsia="MS Mincho" w:cs="Arial"/>
      <w:b/>
      <w:color w:val="005EB8"/>
      <w:sz w:val="32"/>
      <w:szCs w:val="48"/>
      <w:lang w:val="en-GB"/>
    </w:rPr>
  </w:style>
  <w:style w:type="paragraph" w:styleId="Heading2">
    <w:name w:val="heading 2"/>
    <w:basedOn w:val="Normal"/>
    <w:next w:val="Normal"/>
    <w:link w:val="Heading2Char"/>
    <w:autoRedefine/>
    <w:uiPriority w:val="9"/>
    <w:unhideWhenUsed/>
    <w:qFormat/>
    <w:rsid w:val="007274E7"/>
    <w:pPr>
      <w:keepNext/>
      <w:spacing w:before="240"/>
      <w:outlineLvl w:val="1"/>
    </w:pPr>
    <w:rPr>
      <w:rFonts w:cs="Arial"/>
      <w:b/>
      <w:bCs/>
      <w:color w:val="003E7E"/>
      <w:sz w:val="24"/>
      <w:szCs w:val="40"/>
    </w:rPr>
  </w:style>
  <w:style w:type="paragraph" w:styleId="Heading3">
    <w:name w:val="heading 3"/>
    <w:basedOn w:val="Normal"/>
    <w:next w:val="Normal"/>
    <w:link w:val="Heading3Char"/>
    <w:autoRedefine/>
    <w:uiPriority w:val="9"/>
    <w:unhideWhenUsed/>
    <w:qFormat/>
    <w:rsid w:val="007274E7"/>
    <w:pPr>
      <w:spacing w:before="240"/>
      <w:outlineLvl w:val="2"/>
    </w:pPr>
    <w:rPr>
      <w:rFonts w:cs="Arial"/>
      <w:bCs/>
      <w:sz w:val="28"/>
      <w:szCs w:val="28"/>
    </w:rPr>
  </w:style>
  <w:style w:type="paragraph" w:styleId="Heading4">
    <w:name w:val="heading 4"/>
    <w:basedOn w:val="Normal"/>
    <w:next w:val="Normal"/>
    <w:link w:val="Heading4Char"/>
    <w:autoRedefine/>
    <w:uiPriority w:val="9"/>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9"/>
    <w:rsid w:val="008A1C71"/>
    <w:rPr>
      <w:rFonts w:ascii="Arial" w:eastAsia="MS Mincho" w:hAnsi="Arial" w:cs="Arial"/>
      <w:b/>
      <w:color w:val="005EB8"/>
      <w:sz w:val="32"/>
      <w:szCs w:val="48"/>
      <w:lang w:val="en-GB"/>
    </w:rPr>
  </w:style>
  <w:style w:type="character" w:customStyle="1" w:styleId="Heading2Char">
    <w:name w:val="Heading 2 Char"/>
    <w:basedOn w:val="DefaultParagraphFont"/>
    <w:link w:val="Heading2"/>
    <w:uiPriority w:val="9"/>
    <w:rsid w:val="007274E7"/>
    <w:rPr>
      <w:rFonts w:ascii="Arial" w:eastAsiaTheme="minorEastAsia" w:hAnsi="Arial" w:cs="Arial"/>
      <w:b/>
      <w:bCs/>
      <w:sz w:val="32"/>
      <w:szCs w:val="40"/>
    </w:rPr>
  </w:style>
  <w:style w:type="character" w:customStyle="1" w:styleId="Heading3Char">
    <w:name w:val="Heading 3 Char"/>
    <w:basedOn w:val="DefaultParagraphFont"/>
    <w:link w:val="Heading3"/>
    <w:uiPriority w:val="9"/>
    <w:rsid w:val="007274E7"/>
    <w:rPr>
      <w:rFonts w:ascii="Arial" w:eastAsiaTheme="minorEastAsia" w:hAnsi="Arial"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
    <w:basedOn w:val="Normal"/>
    <w:uiPriority w:val="34"/>
    <w:qFormat/>
    <w:rsid w:val="0055582F"/>
    <w:pPr>
      <w:numPr>
        <w:numId w:val="3"/>
      </w:numPr>
      <w:tabs>
        <w:tab w:val="left" w:pos="2835"/>
      </w:tabs>
      <w:ind w:left="360"/>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keepNext/>
      <w:spacing w:after="0"/>
      <w:contextualSpacing/>
    </w:pPr>
    <w:rPr>
      <w:rFonts w:eastAsiaTheme="majorEastAsia" w:cstheme="majorBidi"/>
      <w:b/>
      <w:color w:val="003E7E"/>
      <w:spacing w:val="-10"/>
      <w:kern w:val="28"/>
      <w:sz w:val="44"/>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6D0BCD"/>
    <w:rPr>
      <w:rFonts w:ascii="Arial Black" w:eastAsia="MS Mincho" w:hAnsi="Arial Black" w:cs="Arial"/>
      <w:b/>
      <w:color w:val="05325F" w:themeColor="text2"/>
      <w:sz w:val="48"/>
      <w:szCs w:val="48"/>
      <w:lang w:val="en-GB"/>
    </w:rPr>
  </w:style>
  <w:style w:type="character" w:customStyle="1" w:styleId="UltraHeadingChar">
    <w:name w:val="Ultra Heading Char"/>
    <w:basedOn w:val="Heading1Char"/>
    <w:link w:val="UltraHeading"/>
    <w:rsid w:val="006D0BCD"/>
    <w:rPr>
      <w:rFonts w:ascii="Arial Black" w:eastAsia="MS Mincho" w:hAnsi="Arial Black" w:cs="Arial"/>
      <w:b/>
      <w:color w:val="05325F" w:themeColor="text2"/>
      <w:sz w:val="48"/>
      <w:szCs w:val="48"/>
      <w:lang w:val="en-GB"/>
    </w:rPr>
  </w:style>
  <w:style w:type="paragraph" w:customStyle="1" w:styleId="ResponseLine">
    <w:name w:val="Response Line"/>
    <w:pPr>
      <w:spacing w:after="60"/>
    </w:pPr>
    <w:rPr>
      <w:rFonts w:ascii="Arial" w:hAnsi="Arial"/>
      <w:color w:val="78797E"/>
      <w:sz w:val="18"/>
    </w:rPr>
  </w:style>
  <w:style w:type="table" w:styleId="TableGridLight">
    <w:name w:val="Grid Table Light"/>
    <w:basedOn w:val="TableNormal"/>
    <w:uiPriority w:val="40"/>
    <w:rsid w:val="008A1C7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ctoria.mccrystal\Downloads\deliverqld-word-template-arial-a4p%20(8).dotx" TargetMode="External"/></Relationship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d81d758-da71-42ef-a10b-ca28e43b4f75" xsi:nil="true"/>
    <lcf76f155ced4ddcb4097134ff3c332f xmlns="25084aa5-12fd-4011-b528-cc6f0e62d12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AE4C6A13B8E141A8E674DFA32CA6F2" ma:contentTypeVersion="15" ma:contentTypeDescription="Create a new document." ma:contentTypeScope="" ma:versionID="5761630454da6c2d94458fc443ef2e29">
  <xsd:schema xmlns:xsd="http://www.w3.org/2001/XMLSchema" xmlns:xs="http://www.w3.org/2001/XMLSchema" xmlns:p="http://schemas.microsoft.com/office/2006/metadata/properties" xmlns:ns2="25084aa5-12fd-4011-b528-cc6f0e62d12b" xmlns:ns3="3d81d758-da71-42ef-a10b-ca28e43b4f75" targetNamespace="http://schemas.microsoft.com/office/2006/metadata/properties" ma:root="true" ma:fieldsID="f7e2faffedb6149b0744f7bb7ad460f5" ns2:_="" ns3:_="">
    <xsd:import namespace="25084aa5-12fd-4011-b528-cc6f0e62d12b"/>
    <xsd:import namespace="3d81d758-da71-42ef-a10b-ca28e43b4f7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084aa5-12fd-4011-b528-cc6f0e62d1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6c13654-9e0b-40a7-be5f-9925f2f86583"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81d758-da71-42ef-a10b-ca28e43b4f7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bcc8b09-bf3f-4f20-9f61-aa923c385db1}" ma:internalName="TaxCatchAll" ma:showField="CatchAllData" ma:web="3d81d758-da71-42ef-a10b-ca28e43b4f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2.xml><?xml version="1.0" encoding="utf-8"?>
<ds:datastoreItem xmlns:ds="http://schemas.openxmlformats.org/officeDocument/2006/customXml" ds:itemID="{23255E8B-6177-423A-8434-C94A74EEE5E8}">
  <ds:schemaRefs>
    <ds:schemaRef ds:uri="http://schemas.microsoft.com/office/2006/metadata/properties"/>
    <ds:schemaRef ds:uri="http://schemas.microsoft.com/office/infopath/2007/PartnerControls"/>
    <ds:schemaRef ds:uri="3d81d758-da71-42ef-a10b-ca28e43b4f75"/>
    <ds:schemaRef ds:uri="25084aa5-12fd-4011-b528-cc6f0e62d12b"/>
  </ds:schemaRefs>
</ds:datastoreItem>
</file>

<file path=customXml/itemProps3.xml><?xml version="1.0" encoding="utf-8"?>
<ds:datastoreItem xmlns:ds="http://schemas.openxmlformats.org/officeDocument/2006/customXml" ds:itemID="{10B1FAF5-ADF1-4BE1-A3E5-2791832AC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084aa5-12fd-4011-b528-cc6f0e62d12b"/>
    <ds:schemaRef ds:uri="3d81d758-da71-42ef-a10b-ca28e43b4f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deliverqld-word-template-arial-a4p (8)</Template>
  <TotalTime>2</TotalTime>
  <Pages>3</Pages>
  <Words>320</Words>
  <Characters>1828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 Integrating and re-elaborating digital content</dc:title>
  <dc:subject>Queensland Government digital capability practice activity</dc:subject>
  <dc:creator>Queensland Government</dc:creator>
  <cp:keywords/>
  <dc:description/>
  <cp:lastModifiedBy>Victoria McCrystal</cp:lastModifiedBy>
  <cp:revision>3</cp:revision>
  <cp:lastPrinted>2025-08-07T05:04:00Z</cp:lastPrinted>
  <dcterms:created xsi:type="dcterms:W3CDTF">2026-08-13T23:50:00Z</dcterms:created>
  <dcterms:modified xsi:type="dcterms:W3CDTF">2026-08-14T01:13:00Z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0x01010066AE4C6A13B8E141A8E674DFA32CA6F2</vt:lpwstr>
  </property>
  <property fmtid="{D5CDD505-2E9C-101B-9397-08002B2CF9AE}" pid="3" name="_dlc_DocIdItemGuid">
    <vt:lpwstr>177437fe-fcd7-42fc-a979-86efea21a4c1</vt:lpwstr>
  </property>
  <property fmtid="{D5CDD505-2E9C-101B-9397-08002B2CF9AE}" pid="4" name="MediaServiceImageTags">
    <vt:lpwstr/>
  </property>
</Properties>
</file>