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09CDE" w14:textId="77777777" w:rsidR="00CE5CC0" w:rsidRDefault="00CE5CC0">
      <w:pPr>
        <w:jc w:val="center"/>
      </w:pPr>
      <w:r>
        <w:rPr>
          <w:b/>
          <w:color w:val="003E7E"/>
          <w:sz w:val="44"/>
        </w:rPr>
        <w:t>2.5 Netiquette</w:t>
      </w:r>
    </w:p>
    <w:p w14:paraId="623EAB51" w14:textId="77777777" w:rsidR="00CE5CC0" w:rsidRDefault="00CE5CC0">
      <w:pPr>
        <w:jc w:val="center"/>
      </w:pPr>
      <w:r>
        <w:rPr>
          <w:b/>
          <w:color w:val="005EA8"/>
          <w:sz w:val="32"/>
        </w:rPr>
        <w:t>Digital Communication Reflection Workbook</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972"/>
        <w:gridCol w:w="7252"/>
      </w:tblGrid>
      <w:tr w:rsidR="00CE59B1" w14:paraId="349D83B1" w14:textId="77777777" w:rsidTr="00DD32EB">
        <w:tc>
          <w:tcPr>
            <w:tcW w:w="2972" w:type="dxa"/>
            <w:shd w:val="clear" w:color="auto" w:fill="D7E9FD" w:themeFill="text2" w:themeFillTint="1A"/>
            <w:tcMar>
              <w:top w:w="120" w:type="dxa"/>
              <w:left w:w="140" w:type="dxa"/>
              <w:bottom w:w="120" w:type="dxa"/>
              <w:right w:w="140" w:type="dxa"/>
            </w:tcMar>
            <w:vAlign w:val="center"/>
          </w:tcPr>
          <w:p w14:paraId="193F24E2" w14:textId="77777777" w:rsidR="00CE5CC0" w:rsidRDefault="00CE5CC0">
            <w:r>
              <w:rPr>
                <w:b/>
              </w:rPr>
              <w:t>Learner name</w:t>
            </w:r>
          </w:p>
        </w:tc>
        <w:tc>
          <w:tcPr>
            <w:tcW w:w="7252" w:type="dxa"/>
            <w:shd w:val="clear" w:color="auto" w:fill="FFFFFF"/>
            <w:tcMar>
              <w:top w:w="120" w:type="dxa"/>
              <w:left w:w="140" w:type="dxa"/>
              <w:bottom w:w="120" w:type="dxa"/>
              <w:right w:w="140" w:type="dxa"/>
            </w:tcMar>
            <w:vAlign w:val="center"/>
          </w:tcPr>
          <w:p w14:paraId="2676BF81" w14:textId="77777777" w:rsidR="00CE5CC0" w:rsidRDefault="00CE5CC0"/>
        </w:tc>
      </w:tr>
      <w:tr w:rsidR="00CE59B1" w14:paraId="15B31E34" w14:textId="77777777" w:rsidTr="00DD32EB">
        <w:tc>
          <w:tcPr>
            <w:tcW w:w="2972" w:type="dxa"/>
            <w:shd w:val="clear" w:color="auto" w:fill="D7E9FD" w:themeFill="text2" w:themeFillTint="1A"/>
            <w:tcMar>
              <w:top w:w="120" w:type="dxa"/>
              <w:left w:w="140" w:type="dxa"/>
              <w:bottom w:w="120" w:type="dxa"/>
              <w:right w:w="140" w:type="dxa"/>
            </w:tcMar>
            <w:vAlign w:val="center"/>
          </w:tcPr>
          <w:p w14:paraId="19D1F040" w14:textId="77777777" w:rsidR="00CE5CC0" w:rsidRDefault="00CE5CC0">
            <w:r>
              <w:rPr>
                <w:b/>
              </w:rPr>
              <w:t>Date / work area</w:t>
            </w:r>
          </w:p>
        </w:tc>
        <w:tc>
          <w:tcPr>
            <w:tcW w:w="7252" w:type="dxa"/>
            <w:shd w:val="clear" w:color="auto" w:fill="FFFFFF"/>
            <w:tcMar>
              <w:top w:w="120" w:type="dxa"/>
              <w:left w:w="140" w:type="dxa"/>
              <w:bottom w:w="120" w:type="dxa"/>
              <w:right w:w="140" w:type="dxa"/>
            </w:tcMar>
            <w:vAlign w:val="center"/>
          </w:tcPr>
          <w:p w14:paraId="25FA7DA6" w14:textId="77777777" w:rsidR="00CE5CC0" w:rsidRDefault="00CE5CC0"/>
        </w:tc>
      </w:tr>
    </w:tbl>
    <w:p w14:paraId="139A5CA7" w14:textId="77777777" w:rsidR="00CE5CC0" w:rsidRDefault="00CE5CC0">
      <w:pPr>
        <w:pStyle w:val="Heading1"/>
      </w:pPr>
      <w:r>
        <w:t>Activity overview</w:t>
      </w:r>
    </w:p>
    <w:p w14:paraId="23E12925" w14:textId="77777777" w:rsidR="00CE5CC0" w:rsidRDefault="00CE5CC0">
      <w:r>
        <w:t>Use this template with a real, low-risk work activity. Follow agency policies and use approved systems. The core task is designed to be simple. The optional stretch activity allows you to apply deeper knowledge or work with a more complex example.</w:t>
      </w:r>
    </w:p>
    <w:p w14:paraId="0FF425F2" w14:textId="77777777" w:rsidR="00CE5CC0" w:rsidRDefault="00CE5CC0">
      <w:pPr>
        <w:pStyle w:val="Heading1"/>
      </w:pPr>
      <w:r>
        <w:t>Objective</w:t>
      </w:r>
    </w:p>
    <w:p w14:paraId="24605C8E" w14:textId="77777777" w:rsidR="00CE5CC0" w:rsidRDefault="00CE5CC0">
      <w:r>
        <w:t>Review a digital interaction and improve clarity, respect, inclusion and professionalism.</w:t>
      </w:r>
    </w:p>
    <w:p w14:paraId="1FCB6A70" w14:textId="77777777" w:rsidR="00CE5CC0" w:rsidRDefault="00CE5CC0">
      <w:pPr>
        <w:pStyle w:val="Heading1"/>
      </w:pPr>
      <w:r>
        <w:t>Learning outcomes</w:t>
      </w:r>
    </w:p>
    <w:p w14:paraId="59BEFCAA" w14:textId="77777777" w:rsidR="00CE5CC0" w:rsidRDefault="00CE5CC0">
      <w:r>
        <w:t>After completing this activity, you will be able to:</w:t>
      </w:r>
    </w:p>
    <w:p w14:paraId="0EEFE585" w14:textId="77777777" w:rsidR="00CE5CC0" w:rsidRDefault="00CE5CC0" w:rsidP="00DD32EB">
      <w:pPr>
        <w:pStyle w:val="ListParagraph"/>
        <w:numPr>
          <w:ilvl w:val="0"/>
          <w:numId w:val="6"/>
        </w:numPr>
      </w:pPr>
      <w:r>
        <w:t>Assess tone and clarity.</w:t>
      </w:r>
    </w:p>
    <w:p w14:paraId="2444D80A" w14:textId="77777777" w:rsidR="00CE5CC0" w:rsidRDefault="00CE5CC0" w:rsidP="00DD32EB">
      <w:pPr>
        <w:pStyle w:val="ListParagraph"/>
        <w:numPr>
          <w:ilvl w:val="0"/>
          <w:numId w:val="6"/>
        </w:numPr>
      </w:pPr>
      <w:r>
        <w:t>Recognise how digital messages may affect others.</w:t>
      </w:r>
    </w:p>
    <w:p w14:paraId="0020BE5F" w14:textId="77777777" w:rsidR="00CE5CC0" w:rsidRDefault="00CE5CC0" w:rsidP="00DD32EB">
      <w:pPr>
        <w:pStyle w:val="ListParagraph"/>
        <w:numPr>
          <w:ilvl w:val="0"/>
          <w:numId w:val="6"/>
        </w:numPr>
      </w:pPr>
      <w:r>
        <w:t>Use inclusive and respectful communication.</w:t>
      </w:r>
    </w:p>
    <w:p w14:paraId="0333E19C" w14:textId="77777777" w:rsidR="00CE5CC0" w:rsidRDefault="00CE5CC0" w:rsidP="00DD32EB">
      <w:pPr>
        <w:pStyle w:val="ListParagraph"/>
        <w:numPr>
          <w:ilvl w:val="0"/>
          <w:numId w:val="6"/>
        </w:numPr>
      </w:pPr>
      <w:r>
        <w:t>Create a personal digital etiquette commitment.</w:t>
      </w:r>
    </w:p>
    <w:p w14:paraId="7862DFC2" w14:textId="77777777" w:rsidR="00CE5CC0" w:rsidRDefault="00CE5CC0">
      <w:pPr>
        <w:pStyle w:val="Heading1"/>
      </w:pPr>
      <w:r>
        <w:t>Activity tasks</w:t>
      </w:r>
    </w:p>
    <w:p w14:paraId="042F05A3" w14:textId="77777777" w:rsidR="00CE5CC0" w:rsidRDefault="00CE5CC0">
      <w:r>
        <w:t>Complete the steps below. Add short notes and evidence as you go.</w:t>
      </w:r>
    </w:p>
    <w:p w14:paraId="1AF7EEB2" w14:textId="77777777" w:rsidR="00CE5CC0" w:rsidRDefault="00CE5CC0">
      <w:pPr>
        <w:pStyle w:val="Heading2"/>
      </w:pPr>
      <w:r>
        <w:t>Step 1</w:t>
      </w:r>
    </w:p>
    <w:p w14:paraId="348CEA26" w14:textId="77777777" w:rsidR="00CE5CC0" w:rsidRDefault="00CE5CC0">
      <w:r>
        <w:t>Choose a recent email, chat, online discussion or feedback exchange.</w:t>
      </w:r>
    </w:p>
    <w:p w14:paraId="1CFF7239" w14:textId="77777777" w:rsidR="00CE5CC0" w:rsidRDefault="00CE5CC0">
      <w:r>
        <w:rPr>
          <w:b/>
          <w:color w:val="003E7E"/>
        </w:rPr>
        <w:t>Your notes:</w:t>
      </w:r>
    </w:p>
    <w:p w14:paraId="047D3072" w14:textId="5D3111E4"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E8C4941"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EFE7FE3"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1B83D9C" w14:textId="4FF6220E" w:rsidR="00CE5CC0" w:rsidRDefault="00CE5CC0">
      <w:pPr>
        <w:pStyle w:val="Heading2"/>
      </w:pPr>
      <w:r>
        <w:t>Step 2</w:t>
      </w:r>
    </w:p>
    <w:p w14:paraId="24206C5B" w14:textId="77777777" w:rsidR="00CE5CC0" w:rsidRDefault="00CE5CC0">
      <w:r>
        <w:t>Describe the audience, purpose and digital channel.</w:t>
      </w:r>
    </w:p>
    <w:p w14:paraId="0AE99B01" w14:textId="77777777" w:rsidR="00CE5CC0" w:rsidRDefault="00CE5CC0">
      <w:r>
        <w:rPr>
          <w:b/>
          <w:color w:val="003E7E"/>
        </w:rPr>
        <w:t>Your notes:</w:t>
      </w:r>
    </w:p>
    <w:p w14:paraId="6A3B94FC"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ACF752C"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3CEC27E"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ED28731" w14:textId="77777777" w:rsidR="00CE5CC0" w:rsidRDefault="00CE5CC0">
      <w:pPr>
        <w:pStyle w:val="Heading2"/>
      </w:pPr>
      <w:r>
        <w:t>Step 3</w:t>
      </w:r>
    </w:p>
    <w:p w14:paraId="5D99203E" w14:textId="77777777" w:rsidR="00CE5CC0" w:rsidRDefault="00CE5CC0">
      <w:r>
        <w:t>Review the tone, wording, structure and timing.</w:t>
      </w:r>
    </w:p>
    <w:p w14:paraId="5676C243" w14:textId="77777777" w:rsidR="00CE5CC0" w:rsidRDefault="00CE5CC0">
      <w:r>
        <w:rPr>
          <w:b/>
          <w:color w:val="003E7E"/>
        </w:rPr>
        <w:t>Your notes:</w:t>
      </w:r>
    </w:p>
    <w:p w14:paraId="230923B1"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0AB0B3A"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CDA8650"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835F3BE" w14:textId="77777777" w:rsidR="00CE5CC0" w:rsidRDefault="00CE5CC0">
      <w:pPr>
        <w:pStyle w:val="Heading2"/>
      </w:pPr>
      <w:r>
        <w:t>Step 4</w:t>
      </w:r>
    </w:p>
    <w:p w14:paraId="38D47B4B" w14:textId="77777777" w:rsidR="00CE5CC0" w:rsidRDefault="00CE5CC0">
      <w:r>
        <w:t>Check whether the message was clear, respectful, inclusive and accessible.</w:t>
      </w:r>
    </w:p>
    <w:p w14:paraId="4A8AB9B9" w14:textId="77777777" w:rsidR="00CE5CC0" w:rsidRDefault="00CE5CC0">
      <w:r>
        <w:rPr>
          <w:b/>
          <w:color w:val="003E7E"/>
        </w:rPr>
        <w:t>Your notes:</w:t>
      </w:r>
    </w:p>
    <w:p w14:paraId="33263247"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B63A888"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94541F9"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1969892" w14:textId="77777777" w:rsidR="00CE5CC0" w:rsidRDefault="00CE5CC0">
      <w:pPr>
        <w:pStyle w:val="Heading2"/>
      </w:pPr>
      <w:r>
        <w:t>Step 5</w:t>
      </w:r>
    </w:p>
    <w:p w14:paraId="696810D9" w14:textId="77777777" w:rsidR="00CE5CC0" w:rsidRDefault="00CE5CC0">
      <w:r>
        <w:t>Identify any wording or assumptions that could be misunderstood.</w:t>
      </w:r>
    </w:p>
    <w:p w14:paraId="585B3FAE" w14:textId="77777777" w:rsidR="00CE5CC0" w:rsidRDefault="00CE5CC0">
      <w:r>
        <w:rPr>
          <w:b/>
          <w:color w:val="003E7E"/>
        </w:rPr>
        <w:t>Your notes:</w:t>
      </w:r>
    </w:p>
    <w:p w14:paraId="04E508EC"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19406C5"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6D4A6E3"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DAA2FD" w14:textId="77777777" w:rsidR="00CE5CC0" w:rsidRDefault="00CE5CC0">
      <w:pPr>
        <w:pStyle w:val="Heading2"/>
      </w:pPr>
      <w:r>
        <w:t>Step 6</w:t>
      </w:r>
    </w:p>
    <w:p w14:paraId="1EAB95F6" w14:textId="77777777" w:rsidR="00CE5CC0" w:rsidRDefault="00CE5CC0">
      <w:r>
        <w:t>Record what worked well.</w:t>
      </w:r>
    </w:p>
    <w:p w14:paraId="37A4ADDF" w14:textId="77777777" w:rsidR="00CE5CC0" w:rsidRDefault="00CE5CC0">
      <w:r>
        <w:rPr>
          <w:b/>
          <w:color w:val="003E7E"/>
        </w:rPr>
        <w:t>Your notes:</w:t>
      </w:r>
    </w:p>
    <w:p w14:paraId="747C1A79"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8108BEB"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DD488DF"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D90DA13" w14:textId="77777777" w:rsidR="00CE5CC0" w:rsidRDefault="00CE5CC0">
      <w:pPr>
        <w:pStyle w:val="Heading2"/>
      </w:pPr>
      <w:r>
        <w:t>Step 7</w:t>
      </w:r>
    </w:p>
    <w:p w14:paraId="590AD17C" w14:textId="77777777" w:rsidR="00CE5CC0" w:rsidRDefault="00CE5CC0">
      <w:r>
        <w:t>Rewrite one part or plan one improvement.</w:t>
      </w:r>
    </w:p>
    <w:p w14:paraId="0F135FEF" w14:textId="77777777" w:rsidR="00CE5CC0" w:rsidRDefault="00CE5CC0">
      <w:r>
        <w:rPr>
          <w:b/>
          <w:color w:val="003E7E"/>
        </w:rPr>
        <w:t>Your notes:</w:t>
      </w:r>
    </w:p>
    <w:p w14:paraId="489B822A"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0DD6E63"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9E07960"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3894A0F" w14:textId="77777777" w:rsidR="00CE5CC0" w:rsidRDefault="00CE5CC0">
      <w:pPr>
        <w:pStyle w:val="Heading2"/>
      </w:pPr>
      <w:r>
        <w:t>Step 8</w:t>
      </w:r>
    </w:p>
    <w:p w14:paraId="54EAF5D1" w14:textId="77777777" w:rsidR="00CE5CC0" w:rsidRDefault="00CE5CC0">
      <w:r>
        <w:t>Write one personal commitment for future digital interactions.</w:t>
      </w:r>
    </w:p>
    <w:p w14:paraId="54E540FF" w14:textId="77777777" w:rsidR="00CE5CC0" w:rsidRDefault="00CE5CC0">
      <w:r>
        <w:rPr>
          <w:b/>
          <w:color w:val="003E7E"/>
        </w:rPr>
        <w:t>Your notes:</w:t>
      </w:r>
    </w:p>
    <w:p w14:paraId="173BC133"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A6F7DC4"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238C9E7"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9A8D241" w14:textId="77777777" w:rsidR="00CE5CC0" w:rsidRDefault="00CE5CC0">
      <w:pPr>
        <w:pStyle w:val="Heading1"/>
      </w:pPr>
      <w:r>
        <w:t>Reflection</w:t>
      </w:r>
    </w:p>
    <w:p w14:paraId="7C96BC36" w14:textId="77777777" w:rsidR="00CE5CC0" w:rsidRDefault="00CE5CC0">
      <w:r>
        <w:t>Use short answers. Focus on what you learned and what you will do next.</w:t>
      </w:r>
    </w:p>
    <w:p w14:paraId="3DBF5117" w14:textId="77777777" w:rsidR="00CE5CC0" w:rsidRDefault="00CE5CC0">
      <w:r>
        <w:rPr>
          <w:b/>
          <w:color w:val="003E7E"/>
        </w:rPr>
        <w:lastRenderedPageBreak/>
        <w:t>How might another person read the message?</w:t>
      </w:r>
    </w:p>
    <w:p w14:paraId="75C71769"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1DA1D7D"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7AA3879"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4BC55E6" w14:textId="77777777" w:rsidR="00CE5CC0" w:rsidRDefault="00CE5CC0">
      <w:r>
        <w:rPr>
          <w:b/>
          <w:color w:val="003E7E"/>
        </w:rPr>
        <w:t>Did the interaction encourage a useful response?</w:t>
      </w:r>
    </w:p>
    <w:p w14:paraId="460146E1"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A08F576"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4BD93E7"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092D043" w14:textId="77777777" w:rsidR="00CE5CC0" w:rsidRDefault="00CE5CC0">
      <w:r>
        <w:rPr>
          <w:b/>
          <w:color w:val="003E7E"/>
        </w:rPr>
        <w:t>How would you manage disagreement differently?</w:t>
      </w:r>
    </w:p>
    <w:p w14:paraId="649552BC"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F93F021"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9700929"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B34BC1E" w14:textId="77777777" w:rsidR="00CE5CC0" w:rsidRDefault="00CE5CC0">
      <w:pPr>
        <w:pStyle w:val="Heading1"/>
      </w:pPr>
      <w:r>
        <w:t>Stretch activity (optional)</w:t>
      </w:r>
    </w:p>
    <w:p w14:paraId="6121ABB4" w14:textId="77777777" w:rsidR="00CE5CC0" w:rsidRDefault="00CE5CC0">
      <w:r>
        <w:t>Choose one if you want a deeper challenge.</w:t>
      </w:r>
    </w:p>
    <w:p w14:paraId="63C50C4E" w14:textId="77777777" w:rsidR="00CE5CC0" w:rsidRDefault="00CE5CC0">
      <w:r>
        <w:t>Ask a trusted colleague to review the interaction using the same checks.</w:t>
      </w:r>
    </w:p>
    <w:p w14:paraId="1975E61A" w14:textId="77777777" w:rsidR="00CE5CC0" w:rsidRDefault="00CE5CC0">
      <w:r>
        <w:t>Create three practical netiquette tips for your team.</w:t>
      </w:r>
    </w:p>
    <w:p w14:paraId="5B093E26" w14:textId="77777777" w:rsidR="00CE5CC0" w:rsidRDefault="00CE5CC0">
      <w:r>
        <w:rPr>
          <w:b/>
          <w:color w:val="003E7E"/>
        </w:rPr>
        <w:t>Stretch notes:</w:t>
      </w:r>
    </w:p>
    <w:p w14:paraId="5C02E800"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68B1CF7"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1E32F2F" w14:textId="77777777" w:rsidR="00CE5CC0" w:rsidRDefault="00CE5CC0" w:rsidP="00AB0C6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BBAD5C3" w14:textId="77777777" w:rsidR="00CE5CC0" w:rsidRDefault="00CE5CC0">
      <w:pPr>
        <w:pStyle w:val="Heading1"/>
      </w:pPr>
      <w:r>
        <w:t>Evidence of completion</w:t>
      </w:r>
    </w:p>
    <w:p w14:paraId="69A7527C" w14:textId="77777777" w:rsidR="00CE5CC0" w:rsidRDefault="00CE5CC0">
      <w:r>
        <w:t>You have completed this activity when:</w:t>
      </w:r>
    </w:p>
    <w:p w14:paraId="5314452C" w14:textId="77777777" w:rsidR="00CE5CC0" w:rsidRDefault="00CE5CC0">
      <w:r>
        <w:t>☐ The interaction is reviewed.</w:t>
      </w:r>
    </w:p>
    <w:p w14:paraId="4BAE98ED" w14:textId="77777777" w:rsidR="00CE5CC0" w:rsidRDefault="00CE5CC0">
      <w:r>
        <w:t>☐ At least one improvement is identified.</w:t>
      </w:r>
    </w:p>
    <w:p w14:paraId="042DA42D" w14:textId="77777777" w:rsidR="00CE5CC0" w:rsidRDefault="00CE5CC0">
      <w:r>
        <w:t>☐ A personal commitment is recorded.</w:t>
      </w:r>
    </w:p>
    <w:p w14:paraId="66001149" w14:textId="77777777" w:rsidR="00CE5CC0" w:rsidRDefault="00CE5CC0">
      <w:pPr>
        <w:pStyle w:val="Heading1"/>
      </w:pPr>
      <w:r>
        <w:t>Next steps</w:t>
      </w:r>
    </w:p>
    <w:p w14:paraId="2BA40D8A" w14:textId="77777777" w:rsidR="00CE5CC0" w:rsidRDefault="00CE5CC0">
      <w:r>
        <w:rPr>
          <w:b/>
          <w:color w:val="003E7E"/>
        </w:rPr>
        <w:t>One action I will take next:</w:t>
      </w:r>
    </w:p>
    <w:p w14:paraId="7567A7FC" w14:textId="77777777" w:rsidR="00CE5CC0" w:rsidRDefault="00CE5CC0" w:rsidP="00790048">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4A475DF" w14:textId="77777777" w:rsidR="00CE5CC0" w:rsidRDefault="00CE5CC0" w:rsidP="00790048">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44AA149" w14:textId="77777777" w:rsidR="00CE5CC0" w:rsidRDefault="00CE5CC0" w:rsidP="00790048">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AB1AC6A" w14:textId="77777777" w:rsidR="00CE5CC0" w:rsidRDefault="00CE5CC0">
      <w:r>
        <w:rPr>
          <w:b/>
          <w:color w:val="003E7E"/>
        </w:rPr>
        <w:t>Support, approval or follow-up needed:</w:t>
      </w:r>
    </w:p>
    <w:p w14:paraId="7C9FFF9A" w14:textId="77777777" w:rsidR="00CE5CC0" w:rsidRDefault="00CE5CC0" w:rsidP="00790048">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11DAD7C" w14:textId="77777777" w:rsidR="00CE5CC0" w:rsidRDefault="00CE5CC0" w:rsidP="00790048">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A952F50" w14:textId="77777777" w:rsidR="00CE5CC0" w:rsidRDefault="00CE5CC0" w:rsidP="00790048">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094F87C" w14:textId="676A85E8" w:rsidR="00CE5CC0" w:rsidRDefault="00CE5CC0" w:rsidP="00790048"/>
    <w:sectPr w:rsidR="00CE5CC0" w:rsidSect="006E1C19">
      <w:headerReference w:type="default" r:id="rId11"/>
      <w:footerReference w:type="default" r:id="rId12"/>
      <w:headerReference w:type="first" r:id="rId13"/>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CAF7" w14:textId="77777777" w:rsidR="00822109" w:rsidRDefault="00822109" w:rsidP="00190C24">
      <w:r>
        <w:separator/>
      </w:r>
    </w:p>
  </w:endnote>
  <w:endnote w:type="continuationSeparator" w:id="0">
    <w:p w14:paraId="21EDCC9B" w14:textId="77777777" w:rsidR="00822109" w:rsidRDefault="00822109"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899A" w14:textId="77777777" w:rsidR="00664A9F" w:rsidRDefault="00B9593D">
    <w:pPr>
      <w:pStyle w:val="Footer"/>
    </w:pPr>
    <w:r>
      <w:rPr>
        <w:noProof/>
      </w:rPr>
      <mc:AlternateContent>
        <mc:Choice Requires="wps">
          <w:drawing>
            <wp:anchor distT="0" distB="0" distL="114300" distR="114300" simplePos="0" relativeHeight="251659264" behindDoc="1" locked="1" layoutInCell="1" allowOverlap="1" wp14:anchorId="4653E364" wp14:editId="42AF4CE6">
              <wp:simplePos x="0" y="0"/>
              <wp:positionH relativeFrom="page">
                <wp:posOffset>0</wp:posOffset>
              </wp:positionH>
              <wp:positionV relativeFrom="page">
                <wp:posOffset>9836150</wp:posOffset>
              </wp:positionV>
              <wp:extent cx="7578000" cy="86760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C43FF" id="Rectangle 2" o:spid="_x0000_s1026" style="position:absolute;margin-left:0;margin-top:774.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60288" behindDoc="1" locked="0" layoutInCell="1" allowOverlap="1" wp14:anchorId="6E196EE8" wp14:editId="063F9A73">
          <wp:simplePos x="0" y="0"/>
          <wp:positionH relativeFrom="column">
            <wp:posOffset>3481705</wp:posOffset>
          </wp:positionH>
          <wp:positionV relativeFrom="paragraph">
            <wp:posOffset>77978</wp:posOffset>
          </wp:positionV>
          <wp:extent cx="3096895" cy="520065"/>
          <wp:effectExtent l="0" t="0" r="8255" b="0"/>
          <wp:wrapNone/>
          <wp:docPr id="1943378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p>
  <w:p w14:paraId="51A2C058" w14:textId="77777777" w:rsidR="00664A9F" w:rsidRDefault="00664A9F">
    <w:pPr>
      <w:pStyle w:val="Footer"/>
    </w:pPr>
  </w:p>
  <w:p w14:paraId="6BB9E348"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3967" w14:textId="77777777" w:rsidR="00822109" w:rsidRDefault="00822109" w:rsidP="00190C24">
      <w:r>
        <w:separator/>
      </w:r>
    </w:p>
  </w:footnote>
  <w:footnote w:type="continuationSeparator" w:id="0">
    <w:p w14:paraId="722073C6" w14:textId="77777777" w:rsidR="00822109" w:rsidRDefault="00822109"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DC56" w14:textId="77777777" w:rsidR="00273E87" w:rsidRDefault="00273E87" w:rsidP="00555C3B">
    <w:pPr>
      <w:pStyle w:val="Header"/>
      <w:rPr>
        <w:lang w:val="en-US"/>
      </w:rPr>
    </w:pPr>
  </w:p>
  <w:p w14:paraId="0E1E971A"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5E943"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7661"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A55A8"/>
    <w:multiLevelType w:val="hybridMultilevel"/>
    <w:tmpl w:val="97005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4"/>
  </w:num>
  <w:num w:numId="3" w16cid:durableId="424690506">
    <w:abstractNumId w:val="2"/>
  </w:num>
  <w:num w:numId="4" w16cid:durableId="1352219071">
    <w:abstractNumId w:val="0"/>
  </w:num>
  <w:num w:numId="5" w16cid:durableId="688750406">
    <w:abstractNumId w:val="5"/>
  </w:num>
  <w:num w:numId="6" w16cid:durableId="1110391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7D"/>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00A7D"/>
    <w:rsid w:val="00227C27"/>
    <w:rsid w:val="002371F7"/>
    <w:rsid w:val="0024520B"/>
    <w:rsid w:val="002706E8"/>
    <w:rsid w:val="00273E87"/>
    <w:rsid w:val="00276D95"/>
    <w:rsid w:val="002B15E5"/>
    <w:rsid w:val="002B5219"/>
    <w:rsid w:val="002B7607"/>
    <w:rsid w:val="002C47FC"/>
    <w:rsid w:val="002E3E34"/>
    <w:rsid w:val="002F78A2"/>
    <w:rsid w:val="00301B99"/>
    <w:rsid w:val="00320670"/>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A5E19"/>
    <w:rsid w:val="004E5A25"/>
    <w:rsid w:val="004E62A1"/>
    <w:rsid w:val="00540992"/>
    <w:rsid w:val="00543A32"/>
    <w:rsid w:val="00555585"/>
    <w:rsid w:val="0055582F"/>
    <w:rsid w:val="00555C3B"/>
    <w:rsid w:val="005A28EB"/>
    <w:rsid w:val="005B0EC5"/>
    <w:rsid w:val="005B79A8"/>
    <w:rsid w:val="005C68D9"/>
    <w:rsid w:val="005F4331"/>
    <w:rsid w:val="0062040F"/>
    <w:rsid w:val="006239A5"/>
    <w:rsid w:val="00636B71"/>
    <w:rsid w:val="006420CC"/>
    <w:rsid w:val="00646AE8"/>
    <w:rsid w:val="00664A9F"/>
    <w:rsid w:val="00672747"/>
    <w:rsid w:val="0068756E"/>
    <w:rsid w:val="006C3D8E"/>
    <w:rsid w:val="006D0BCD"/>
    <w:rsid w:val="006E1C19"/>
    <w:rsid w:val="006F0011"/>
    <w:rsid w:val="007274E7"/>
    <w:rsid w:val="007B4E7E"/>
    <w:rsid w:val="007D023E"/>
    <w:rsid w:val="007D0BEA"/>
    <w:rsid w:val="007D3462"/>
    <w:rsid w:val="0080579A"/>
    <w:rsid w:val="008171D4"/>
    <w:rsid w:val="00822109"/>
    <w:rsid w:val="0083235D"/>
    <w:rsid w:val="00834179"/>
    <w:rsid w:val="0084602D"/>
    <w:rsid w:val="00852BD5"/>
    <w:rsid w:val="00864110"/>
    <w:rsid w:val="008641E2"/>
    <w:rsid w:val="0088002B"/>
    <w:rsid w:val="00882017"/>
    <w:rsid w:val="00887A49"/>
    <w:rsid w:val="008A4FA7"/>
    <w:rsid w:val="008A7AFC"/>
    <w:rsid w:val="00907963"/>
    <w:rsid w:val="009222D8"/>
    <w:rsid w:val="00931647"/>
    <w:rsid w:val="00936613"/>
    <w:rsid w:val="00956995"/>
    <w:rsid w:val="0096078C"/>
    <w:rsid w:val="0096595E"/>
    <w:rsid w:val="009659AB"/>
    <w:rsid w:val="009A5056"/>
    <w:rsid w:val="009A7275"/>
    <w:rsid w:val="009B7893"/>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609F"/>
    <w:rsid w:val="00CC0516"/>
    <w:rsid w:val="00CC7632"/>
    <w:rsid w:val="00CD57A1"/>
    <w:rsid w:val="00CD793C"/>
    <w:rsid w:val="00CE5CC0"/>
    <w:rsid w:val="00D01CD2"/>
    <w:rsid w:val="00D13431"/>
    <w:rsid w:val="00D23470"/>
    <w:rsid w:val="00D517CD"/>
    <w:rsid w:val="00D75050"/>
    <w:rsid w:val="00D842DF"/>
    <w:rsid w:val="00D94442"/>
    <w:rsid w:val="00DC5E03"/>
    <w:rsid w:val="00DD32EB"/>
    <w:rsid w:val="00DD5973"/>
    <w:rsid w:val="00DE1E49"/>
    <w:rsid w:val="00DF2836"/>
    <w:rsid w:val="00E3336E"/>
    <w:rsid w:val="00E42000"/>
    <w:rsid w:val="00E441D6"/>
    <w:rsid w:val="00E46FDC"/>
    <w:rsid w:val="00E47FB8"/>
    <w:rsid w:val="00E872C5"/>
    <w:rsid w:val="00EA2EFC"/>
    <w:rsid w:val="00EF474F"/>
    <w:rsid w:val="00EF4AC5"/>
    <w:rsid w:val="00F16981"/>
    <w:rsid w:val="00F367B3"/>
    <w:rsid w:val="00F37CA9"/>
    <w:rsid w:val="00F43573"/>
    <w:rsid w:val="00F447A2"/>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C36"/>
  <w15:chartTrackingRefBased/>
  <w15:docId w15:val="{23E0E8EB-CDF0-4AFC-ACED-4CB3CE99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mccrystal\Downloads\deliverqld-word-template-arial-a4p%20(8).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AE4C6A13B8E141A8E674DFA32CA6F2" ma:contentTypeVersion="15" ma:contentTypeDescription="Create a new document." ma:contentTypeScope="" ma:versionID="5761630454da6c2d94458fc443ef2e29">
  <xsd:schema xmlns:xsd="http://www.w3.org/2001/XMLSchema" xmlns:xs="http://www.w3.org/2001/XMLSchema" xmlns:p="http://schemas.microsoft.com/office/2006/metadata/properties" xmlns:ns2="25084aa5-12fd-4011-b528-cc6f0e62d12b" xmlns:ns3="3d81d758-da71-42ef-a10b-ca28e43b4f75" targetNamespace="http://schemas.microsoft.com/office/2006/metadata/properties" ma:root="true" ma:fieldsID="f7e2faffedb6149b0744f7bb7ad460f5" ns2:_="" ns3:_="">
    <xsd:import namespace="25084aa5-12fd-4011-b528-cc6f0e62d12b"/>
    <xsd:import namespace="3d81d758-da71-42ef-a10b-ca28e43b4f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aa5-12fd-4011-b528-cc6f0e62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d758-da71-42ef-a10b-ca28e43b4f7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cc8b09-bf3f-4f20-9f61-aa923c385db1}" ma:internalName="TaxCatchAll" ma:showField="CatchAllData" ma:web="3d81d758-da71-42ef-a10b-ca28e43b4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81d758-da71-42ef-a10b-ca28e43b4f75" xsi:nil="true"/>
    <lcf76f155ced4ddcb4097134ff3c332f xmlns="25084aa5-12fd-4011-b528-cc6f0e62d12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10B1FAF5-ADF1-4BE1-A3E5-2791832A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aa5-12fd-4011-b528-cc6f0e62d12b"/>
    <ds:schemaRef ds:uri="3d81d758-da71-42ef-a10b-ca28e43b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d81d758-da71-42ef-a10b-ca28e43b4f75"/>
    <ds:schemaRef ds:uri="25084aa5-12fd-4011-b528-cc6f0e62d12b"/>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deliverqld-word-template-arial-a4p (8)</Template>
  <TotalTime>1</TotalTime>
  <Pages>3</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McCrystal</dc:creator>
  <cp:keywords/>
  <dc:description>generated by python-docx</dc:description>
  <cp:lastModifiedBy>Victoria McCrystal</cp:lastModifiedBy>
  <cp:revision>3</cp:revision>
  <cp:lastPrinted>2025-08-07T05:04:00Z</cp:lastPrinted>
  <dcterms:created xsi:type="dcterms:W3CDTF">2026-08-14T00:57:00Z</dcterms:created>
  <dcterms:modified xsi:type="dcterms:W3CDTF">2026-08-14T01:07:00Z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0x01010066AE4C6A13B8E141A8E674DFA32CA6F2</vt:lpwstr>
  </property>
  <property fmtid="{D5CDD505-2E9C-101B-9397-08002B2CF9AE}" pid="3" name="_dlc_DocIdItemGuid">
    <vt:lpwstr>177437fe-fcd7-42fc-a979-86efea21a4c1</vt:lpwstr>
  </property>
  <property fmtid="{D5CDD505-2E9C-101B-9397-08002B2CF9AE}" pid="4" name="MediaServiceImageTags">
    <vt:lpwstr/>
  </property>
</Properties>
</file>