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10B6A" w14:textId="77777777" w:rsidR="001C2CC9" w:rsidRDefault="001C2CC9">
      <w:pPr>
        <w:jc w:val="center"/>
      </w:pPr>
      <w:r>
        <w:rPr>
          <w:b/>
          <w:color w:val="003E7E"/>
          <w:sz w:val="44"/>
        </w:rPr>
        <w:t>2.3 Participating in society through digital technologies</w:t>
      </w:r>
    </w:p>
    <w:p w14:paraId="255FB4E8" w14:textId="77777777" w:rsidR="001C2CC9" w:rsidRDefault="001C2CC9">
      <w:pPr>
        <w:jc w:val="center"/>
      </w:pPr>
      <w:r>
        <w:rPr>
          <w:b/>
          <w:color w:val="005EA8"/>
          <w:sz w:val="32"/>
        </w:rPr>
        <w:t>Digital Participation Reflection Workbook</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550"/>
        <w:gridCol w:w="7674"/>
      </w:tblGrid>
      <w:tr w:rsidR="00C740B6" w14:paraId="56217AE6" w14:textId="77777777" w:rsidTr="00084779">
        <w:tc>
          <w:tcPr>
            <w:tcW w:w="2550" w:type="dxa"/>
            <w:shd w:val="clear" w:color="auto" w:fill="E5F1F8"/>
            <w:tcMar>
              <w:top w:w="120" w:type="dxa"/>
              <w:left w:w="140" w:type="dxa"/>
              <w:bottom w:w="120" w:type="dxa"/>
              <w:right w:w="140" w:type="dxa"/>
            </w:tcMar>
            <w:vAlign w:val="center"/>
          </w:tcPr>
          <w:p w14:paraId="63ABE220" w14:textId="77777777" w:rsidR="001C2CC9" w:rsidRDefault="001C2CC9">
            <w:r>
              <w:rPr>
                <w:b/>
              </w:rPr>
              <w:t>Learner name</w:t>
            </w:r>
          </w:p>
        </w:tc>
        <w:tc>
          <w:tcPr>
            <w:tcW w:w="7674" w:type="dxa"/>
            <w:shd w:val="clear" w:color="auto" w:fill="FFFFFF"/>
            <w:tcMar>
              <w:top w:w="120" w:type="dxa"/>
              <w:left w:w="140" w:type="dxa"/>
              <w:bottom w:w="120" w:type="dxa"/>
              <w:right w:w="140" w:type="dxa"/>
            </w:tcMar>
            <w:vAlign w:val="center"/>
          </w:tcPr>
          <w:p w14:paraId="540EC828" w14:textId="77777777" w:rsidR="001C2CC9" w:rsidRDefault="001C2CC9"/>
        </w:tc>
      </w:tr>
      <w:tr w:rsidR="00C740B6" w14:paraId="02A916A8" w14:textId="77777777" w:rsidTr="00084779">
        <w:tc>
          <w:tcPr>
            <w:tcW w:w="2550" w:type="dxa"/>
            <w:shd w:val="clear" w:color="auto" w:fill="E5F1F8"/>
            <w:tcMar>
              <w:top w:w="120" w:type="dxa"/>
              <w:left w:w="140" w:type="dxa"/>
              <w:bottom w:w="120" w:type="dxa"/>
              <w:right w:w="140" w:type="dxa"/>
            </w:tcMar>
            <w:vAlign w:val="center"/>
          </w:tcPr>
          <w:p w14:paraId="5D74B79F" w14:textId="77777777" w:rsidR="001C2CC9" w:rsidRDefault="001C2CC9">
            <w:r>
              <w:rPr>
                <w:b/>
              </w:rPr>
              <w:t>Date / work area</w:t>
            </w:r>
          </w:p>
        </w:tc>
        <w:tc>
          <w:tcPr>
            <w:tcW w:w="7674" w:type="dxa"/>
            <w:shd w:val="clear" w:color="auto" w:fill="FFFFFF"/>
            <w:tcMar>
              <w:top w:w="120" w:type="dxa"/>
              <w:left w:w="140" w:type="dxa"/>
              <w:bottom w:w="120" w:type="dxa"/>
              <w:right w:w="140" w:type="dxa"/>
            </w:tcMar>
            <w:vAlign w:val="center"/>
          </w:tcPr>
          <w:p w14:paraId="61B54872" w14:textId="77777777" w:rsidR="001C2CC9" w:rsidRDefault="001C2CC9"/>
        </w:tc>
      </w:tr>
    </w:tbl>
    <w:p w14:paraId="2BD6EB52" w14:textId="77777777" w:rsidR="001C2CC9" w:rsidRDefault="001C2CC9">
      <w:pPr>
        <w:pStyle w:val="Heading1"/>
      </w:pPr>
      <w:r>
        <w:t>Activity overview</w:t>
      </w:r>
    </w:p>
    <w:p w14:paraId="6F0E7CC9" w14:textId="77777777" w:rsidR="001C2CC9" w:rsidRDefault="001C2CC9">
      <w:r>
        <w:t>Use this template with a real, low-risk work activity. Follow agency policies and use approved systems. The core task is designed to be simple. The optional stretch activity allows you to apply deeper knowledge or work with a more complex example.</w:t>
      </w:r>
    </w:p>
    <w:p w14:paraId="19D60D41" w14:textId="77777777" w:rsidR="001C2CC9" w:rsidRDefault="001C2CC9">
      <w:pPr>
        <w:pStyle w:val="Heading1"/>
      </w:pPr>
      <w:r>
        <w:t>Objective</w:t>
      </w:r>
    </w:p>
    <w:p w14:paraId="43C72F2F" w14:textId="77777777" w:rsidR="001C2CC9" w:rsidRDefault="001C2CC9">
      <w:r>
        <w:t>Make a useful contribution to a professional digital community, network or consultation and reflect on its value.</w:t>
      </w:r>
    </w:p>
    <w:p w14:paraId="4B69FD3C" w14:textId="77777777" w:rsidR="001C2CC9" w:rsidRDefault="001C2CC9">
      <w:pPr>
        <w:pStyle w:val="Heading1"/>
      </w:pPr>
      <w:r>
        <w:t>Learning outcomes</w:t>
      </w:r>
    </w:p>
    <w:p w14:paraId="3C24B480" w14:textId="77777777" w:rsidR="001C2CC9" w:rsidRDefault="001C2CC9">
      <w:r>
        <w:t>After completing this activity, you will be able to:</w:t>
      </w:r>
    </w:p>
    <w:p w14:paraId="672D53D6" w14:textId="77777777" w:rsidR="001C2CC9" w:rsidRDefault="001C2CC9" w:rsidP="00DA26EB">
      <w:pPr>
        <w:pStyle w:val="ListParagraph"/>
        <w:numPr>
          <w:ilvl w:val="0"/>
          <w:numId w:val="6"/>
        </w:numPr>
      </w:pPr>
      <w:r>
        <w:t>Choose a relevant participation opportunity.</w:t>
      </w:r>
    </w:p>
    <w:p w14:paraId="50F62191" w14:textId="77777777" w:rsidR="001C2CC9" w:rsidRDefault="001C2CC9" w:rsidP="00DA26EB">
      <w:pPr>
        <w:pStyle w:val="ListParagraph"/>
        <w:numPr>
          <w:ilvl w:val="0"/>
          <w:numId w:val="6"/>
        </w:numPr>
      </w:pPr>
      <w:r>
        <w:t>Contribute respectfully and purposefully.</w:t>
      </w:r>
    </w:p>
    <w:p w14:paraId="0D7295F0" w14:textId="77777777" w:rsidR="001C2CC9" w:rsidRDefault="001C2CC9" w:rsidP="00DA26EB">
      <w:pPr>
        <w:pStyle w:val="ListParagraph"/>
        <w:numPr>
          <w:ilvl w:val="0"/>
          <w:numId w:val="6"/>
        </w:numPr>
      </w:pPr>
      <w:r>
        <w:t>Recognise inclusion and accessibility needs.</w:t>
      </w:r>
    </w:p>
    <w:p w14:paraId="7FEEDEFE" w14:textId="77777777" w:rsidR="001C2CC9" w:rsidRDefault="001C2CC9" w:rsidP="00DA26EB">
      <w:pPr>
        <w:pStyle w:val="ListParagraph"/>
        <w:numPr>
          <w:ilvl w:val="0"/>
          <w:numId w:val="6"/>
        </w:numPr>
      </w:pPr>
      <w:r>
        <w:t>Explain how participation supports work or development.</w:t>
      </w:r>
    </w:p>
    <w:p w14:paraId="09EDA911" w14:textId="77777777" w:rsidR="001C2CC9" w:rsidRDefault="001C2CC9">
      <w:pPr>
        <w:pStyle w:val="Heading1"/>
      </w:pPr>
      <w:r>
        <w:t>Activity tasks</w:t>
      </w:r>
    </w:p>
    <w:p w14:paraId="7D7BAF23" w14:textId="77777777" w:rsidR="001C2CC9" w:rsidRDefault="001C2CC9">
      <w:r>
        <w:t>Complete the steps below. Add short notes and evidence as you go.</w:t>
      </w:r>
    </w:p>
    <w:p w14:paraId="0CFADA3D" w14:textId="77777777" w:rsidR="001C2CC9" w:rsidRDefault="001C2CC9">
      <w:pPr>
        <w:pStyle w:val="Heading2"/>
      </w:pPr>
      <w:r>
        <w:t>Step 1</w:t>
      </w:r>
    </w:p>
    <w:p w14:paraId="0E9307D7" w14:textId="77777777" w:rsidR="001C2CC9" w:rsidRDefault="001C2CC9">
      <w:r>
        <w:t>Choose a professional community, network, consultation or collaboration space.</w:t>
      </w:r>
    </w:p>
    <w:p w14:paraId="39A086FE" w14:textId="77777777" w:rsidR="001C2CC9" w:rsidRDefault="001C2CC9">
      <w:r>
        <w:rPr>
          <w:b/>
          <w:color w:val="003E7E"/>
        </w:rPr>
        <w:t>Your notes:</w:t>
      </w:r>
    </w:p>
    <w:p w14:paraId="44C53EEB" w14:textId="4A74F89F" w:rsidR="001C2CC9" w:rsidRDefault="001C2CC9" w:rsidP="00AF0A1A">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027ECBB" w14:textId="77777777" w:rsidR="001C2CC9" w:rsidRDefault="001C2CC9" w:rsidP="00AF0A1A">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8BFD4EF" w14:textId="77777777" w:rsidR="001C2CC9" w:rsidRDefault="001C2CC9" w:rsidP="00AF0A1A">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E0B90EA" w14:textId="7258BB53" w:rsidR="001C2CC9" w:rsidRDefault="001C2CC9">
      <w:pPr>
        <w:pStyle w:val="Heading2"/>
      </w:pPr>
      <w:r>
        <w:t>Step 2</w:t>
      </w:r>
    </w:p>
    <w:p w14:paraId="7CC34F26" w14:textId="77777777" w:rsidR="001C2CC9" w:rsidRDefault="001C2CC9">
      <w:r>
        <w:t>Write a simple participation goal.</w:t>
      </w:r>
    </w:p>
    <w:p w14:paraId="6BC06574" w14:textId="77777777" w:rsidR="001C2CC9" w:rsidRDefault="001C2CC9">
      <w:r>
        <w:rPr>
          <w:b/>
          <w:color w:val="003E7E"/>
        </w:rPr>
        <w:t>Your notes:</w:t>
      </w:r>
    </w:p>
    <w:p w14:paraId="72C9C58A"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1AC40AF"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83A55AA"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A91EF9F" w14:textId="77777777" w:rsidR="001C2CC9" w:rsidRDefault="001C2CC9">
      <w:pPr>
        <w:pStyle w:val="Heading2"/>
      </w:pPr>
      <w:r>
        <w:t>Step 3</w:t>
      </w:r>
    </w:p>
    <w:p w14:paraId="6BA259A3" w14:textId="77777777" w:rsidR="001C2CC9" w:rsidRDefault="001C2CC9">
      <w:r>
        <w:t>Review recent discussions and identify three ways you could contribute.</w:t>
      </w:r>
    </w:p>
    <w:p w14:paraId="4E55A8DE" w14:textId="77777777" w:rsidR="001C2CC9" w:rsidRDefault="001C2CC9">
      <w:r>
        <w:rPr>
          <w:b/>
          <w:color w:val="003E7E"/>
        </w:rPr>
        <w:lastRenderedPageBreak/>
        <w:t>Your notes:</w:t>
      </w:r>
    </w:p>
    <w:p w14:paraId="68A4DD54"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7CBD23C"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14CFECC"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7D49E55" w14:textId="77777777" w:rsidR="001C2CC9" w:rsidRDefault="001C2CC9">
      <w:pPr>
        <w:pStyle w:val="Heading2"/>
      </w:pPr>
      <w:r>
        <w:t>Step 4</w:t>
      </w:r>
    </w:p>
    <w:p w14:paraId="52CAD4A1" w14:textId="77777777" w:rsidR="001C2CC9" w:rsidRDefault="001C2CC9">
      <w:r>
        <w:t>Choose one contribution, such as sharing a resource, asking a useful question or responding to another person.</w:t>
      </w:r>
    </w:p>
    <w:p w14:paraId="4A4C15B4" w14:textId="77777777" w:rsidR="001C2CC9" w:rsidRDefault="001C2CC9">
      <w:r>
        <w:rPr>
          <w:b/>
          <w:color w:val="003E7E"/>
        </w:rPr>
        <w:t>Your notes:</w:t>
      </w:r>
    </w:p>
    <w:p w14:paraId="1049BB58"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7A4E8EB"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C888A4B"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C989281" w14:textId="77777777" w:rsidR="001C2CC9" w:rsidRDefault="001C2CC9">
      <w:pPr>
        <w:pStyle w:val="Heading2"/>
      </w:pPr>
      <w:r>
        <w:t>Step 5</w:t>
      </w:r>
    </w:p>
    <w:p w14:paraId="44393867" w14:textId="77777777" w:rsidR="001C2CC9" w:rsidRDefault="001C2CC9">
      <w:r>
        <w:t>Check that the contribution is relevant, respectful and accessible.</w:t>
      </w:r>
    </w:p>
    <w:p w14:paraId="6235A394" w14:textId="77777777" w:rsidR="001C2CC9" w:rsidRDefault="001C2CC9">
      <w:r>
        <w:rPr>
          <w:b/>
          <w:color w:val="003E7E"/>
        </w:rPr>
        <w:t>Your notes:</w:t>
      </w:r>
    </w:p>
    <w:p w14:paraId="1941E663"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03029A7"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2BA9C4C"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ED8A82E" w14:textId="77777777" w:rsidR="001C2CC9" w:rsidRDefault="001C2CC9">
      <w:pPr>
        <w:pStyle w:val="Heading2"/>
      </w:pPr>
      <w:r>
        <w:t>Step 6</w:t>
      </w:r>
    </w:p>
    <w:p w14:paraId="28B89819" w14:textId="77777777" w:rsidR="001C2CC9" w:rsidRDefault="001C2CC9">
      <w:r>
        <w:t>Make the contribution through the approved channel.</w:t>
      </w:r>
    </w:p>
    <w:p w14:paraId="4CAFB113" w14:textId="77777777" w:rsidR="001C2CC9" w:rsidRDefault="001C2CC9">
      <w:r>
        <w:rPr>
          <w:b/>
          <w:color w:val="003E7E"/>
        </w:rPr>
        <w:t>Your notes:</w:t>
      </w:r>
    </w:p>
    <w:p w14:paraId="5041D193"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811D716"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F7522F0"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9A78A08" w14:textId="77777777" w:rsidR="001C2CC9" w:rsidRDefault="001C2CC9">
      <w:pPr>
        <w:pStyle w:val="Heading2"/>
      </w:pPr>
      <w:r>
        <w:t>Step 7</w:t>
      </w:r>
    </w:p>
    <w:p w14:paraId="2B67478C" w14:textId="77777777" w:rsidR="001C2CC9" w:rsidRDefault="001C2CC9">
      <w:r>
        <w:t>Record any response, outcome or learning.</w:t>
      </w:r>
    </w:p>
    <w:p w14:paraId="34309C67" w14:textId="77777777" w:rsidR="001C2CC9" w:rsidRDefault="001C2CC9">
      <w:r>
        <w:rPr>
          <w:b/>
          <w:color w:val="003E7E"/>
        </w:rPr>
        <w:t>Your notes:</w:t>
      </w:r>
    </w:p>
    <w:p w14:paraId="36E91E87"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844EF6B"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7A1B58F"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B4F692D" w14:textId="77777777" w:rsidR="001C2CC9" w:rsidRDefault="001C2CC9">
      <w:pPr>
        <w:pStyle w:val="Heading2"/>
      </w:pPr>
      <w:r>
        <w:t>Step 8</w:t>
      </w:r>
    </w:p>
    <w:p w14:paraId="4082B099" w14:textId="77777777" w:rsidR="001C2CC9" w:rsidRDefault="001C2CC9">
      <w:r>
        <w:t>Choose one action to continue participating over the next month.</w:t>
      </w:r>
    </w:p>
    <w:p w14:paraId="70BDC1D5" w14:textId="77777777" w:rsidR="001C2CC9" w:rsidRDefault="001C2CC9">
      <w:r>
        <w:rPr>
          <w:b/>
          <w:color w:val="003E7E"/>
        </w:rPr>
        <w:t>Your notes:</w:t>
      </w:r>
    </w:p>
    <w:p w14:paraId="0670106E"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432FAA5"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2C645A4"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9A49CC4" w14:textId="77777777" w:rsidR="001C2CC9" w:rsidRDefault="001C2CC9">
      <w:pPr>
        <w:pStyle w:val="Heading1"/>
      </w:pPr>
      <w:r>
        <w:t>Reflection</w:t>
      </w:r>
    </w:p>
    <w:p w14:paraId="4B1EDC0D" w14:textId="77777777" w:rsidR="001C2CC9" w:rsidRDefault="001C2CC9">
      <w:r>
        <w:lastRenderedPageBreak/>
        <w:t>Use short answers. Focus on what you learned and what you will do next.</w:t>
      </w:r>
    </w:p>
    <w:p w14:paraId="79ECB82F" w14:textId="77777777" w:rsidR="001C2CC9" w:rsidRDefault="001C2CC9">
      <w:r>
        <w:rPr>
          <w:b/>
          <w:color w:val="003E7E"/>
        </w:rPr>
        <w:t>How did the contribution help others?</w:t>
      </w:r>
    </w:p>
    <w:p w14:paraId="75011F80"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72276CC"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0344F59"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632A544" w14:textId="77777777" w:rsidR="001C2CC9" w:rsidRDefault="001C2CC9">
      <w:r>
        <w:rPr>
          <w:b/>
          <w:color w:val="003E7E"/>
        </w:rPr>
        <w:t>What made participation easy or difficult?</w:t>
      </w:r>
    </w:p>
    <w:p w14:paraId="16FFB03C"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A18BC18"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1F4DDCD"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BF204C7" w14:textId="77777777" w:rsidR="001C2CC9" w:rsidRDefault="001C2CC9">
      <w:r>
        <w:rPr>
          <w:b/>
          <w:color w:val="003E7E"/>
        </w:rPr>
        <w:t>How could participation support your role?</w:t>
      </w:r>
    </w:p>
    <w:p w14:paraId="3BA93F40"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6EC3E82"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026ED47"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CDF78E7" w14:textId="77777777" w:rsidR="001C2CC9" w:rsidRDefault="001C2CC9">
      <w:pPr>
        <w:pStyle w:val="Heading1"/>
      </w:pPr>
      <w:r>
        <w:t>Stretch activity (optional)</w:t>
      </w:r>
    </w:p>
    <w:p w14:paraId="342E19A6" w14:textId="77777777" w:rsidR="001C2CC9" w:rsidRDefault="001C2CC9">
      <w:r>
        <w:t>Choose one if you want a deeper challenge.</w:t>
      </w:r>
    </w:p>
    <w:p w14:paraId="679AC613" w14:textId="77777777" w:rsidR="001C2CC9" w:rsidRDefault="001C2CC9">
      <w:r>
        <w:t>Compare participation needs for two different communities.</w:t>
      </w:r>
    </w:p>
    <w:p w14:paraId="37ADBFC3" w14:textId="77777777" w:rsidR="001C2CC9" w:rsidRDefault="001C2CC9">
      <w:r>
        <w:t>Plan a small activity that encourages quieter members to contribute.</w:t>
      </w:r>
    </w:p>
    <w:p w14:paraId="1FA27528" w14:textId="77777777" w:rsidR="001C2CC9" w:rsidRDefault="001C2CC9">
      <w:r>
        <w:rPr>
          <w:b/>
          <w:color w:val="003E7E"/>
        </w:rPr>
        <w:t>Stretch notes:</w:t>
      </w:r>
    </w:p>
    <w:p w14:paraId="08A85CE6"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E00A365"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989413C"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FA9802A" w14:textId="77777777" w:rsidR="001C2CC9" w:rsidRDefault="001C2CC9">
      <w:pPr>
        <w:pStyle w:val="Heading1"/>
      </w:pPr>
      <w:r>
        <w:t>Evidence of completion</w:t>
      </w:r>
    </w:p>
    <w:p w14:paraId="24A6DABF" w14:textId="77777777" w:rsidR="001C2CC9" w:rsidRDefault="001C2CC9">
      <w:r>
        <w:t>You have completed this activity when:</w:t>
      </w:r>
    </w:p>
    <w:p w14:paraId="3022A53C" w14:textId="77777777" w:rsidR="001C2CC9" w:rsidRDefault="001C2CC9">
      <w:r>
        <w:t>☐ A participation goal is recorded.</w:t>
      </w:r>
    </w:p>
    <w:p w14:paraId="3C29AC17" w14:textId="77777777" w:rsidR="001C2CC9" w:rsidRDefault="001C2CC9">
      <w:r>
        <w:t>☐ At least one meaningful contribution is made.</w:t>
      </w:r>
    </w:p>
    <w:p w14:paraId="25BBB829" w14:textId="77777777" w:rsidR="001C2CC9" w:rsidRDefault="001C2CC9">
      <w:r>
        <w:t>☐ The outcome and next action are documented.</w:t>
      </w:r>
    </w:p>
    <w:p w14:paraId="2D94D383" w14:textId="77777777" w:rsidR="001C2CC9" w:rsidRDefault="001C2CC9">
      <w:pPr>
        <w:pStyle w:val="Heading1"/>
      </w:pPr>
      <w:r>
        <w:t>Next steps</w:t>
      </w:r>
    </w:p>
    <w:p w14:paraId="41832188" w14:textId="77777777" w:rsidR="001C2CC9" w:rsidRDefault="001C2CC9">
      <w:r>
        <w:rPr>
          <w:b/>
          <w:color w:val="003E7E"/>
        </w:rPr>
        <w:t>One action I will take next:</w:t>
      </w:r>
    </w:p>
    <w:p w14:paraId="673944A9"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B0BFBB0"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5C33ED1"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1B91550" w14:textId="77777777" w:rsidR="001C2CC9" w:rsidRDefault="001C2CC9">
      <w:r>
        <w:rPr>
          <w:b/>
          <w:color w:val="003E7E"/>
        </w:rPr>
        <w:t>Support, approval or follow-up needed:</w:t>
      </w:r>
    </w:p>
    <w:p w14:paraId="488DCB86"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2C5BDA2"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7089D2E" w14:textId="77777777" w:rsidR="001C2CC9" w:rsidRDefault="001C2CC9" w:rsidP="00100F1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1047A0A" w14:textId="05EF4DF1" w:rsidR="001C2CC9" w:rsidRDefault="001C2CC9" w:rsidP="00100F10"/>
    <w:sectPr w:rsidR="001C2CC9" w:rsidSect="006E1C19">
      <w:headerReference w:type="default" r:id="rId11"/>
      <w:footerReference w:type="default" r:id="rId12"/>
      <w:headerReference w:type="first" r:id="rId13"/>
      <w:pgSz w:w="11906" w:h="16838" w:code="9"/>
      <w:pgMar w:top="1134" w:right="707" w:bottom="156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F56F" w14:textId="77777777" w:rsidR="006826BD" w:rsidRDefault="006826BD" w:rsidP="00190C24">
      <w:r>
        <w:separator/>
      </w:r>
    </w:p>
  </w:endnote>
  <w:endnote w:type="continuationSeparator" w:id="0">
    <w:p w14:paraId="6DD4FA3C" w14:textId="77777777" w:rsidR="006826BD" w:rsidRDefault="006826BD"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899A" w14:textId="77777777" w:rsidR="00664A9F" w:rsidRDefault="00B9593D">
    <w:pPr>
      <w:pStyle w:val="Footer"/>
    </w:pPr>
    <w:r>
      <w:rPr>
        <w:noProof/>
      </w:rPr>
      <mc:AlternateContent>
        <mc:Choice Requires="wps">
          <w:drawing>
            <wp:anchor distT="0" distB="0" distL="114300" distR="114300" simplePos="0" relativeHeight="251659264" behindDoc="1" locked="1" layoutInCell="1" allowOverlap="1" wp14:anchorId="4653E364" wp14:editId="42AF4CE6">
              <wp:simplePos x="0" y="0"/>
              <wp:positionH relativeFrom="page">
                <wp:posOffset>0</wp:posOffset>
              </wp:positionH>
              <wp:positionV relativeFrom="page">
                <wp:posOffset>9836150</wp:posOffset>
              </wp:positionV>
              <wp:extent cx="7578000" cy="867600"/>
              <wp:effectExtent l="0" t="0" r="4445" b="8890"/>
              <wp:wrapNone/>
              <wp:docPr id="861221145"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CB84F" id="Rectangle 2" o:spid="_x0000_s1026" style="position:absolute;margin-left:0;margin-top:774.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60288" behindDoc="1" locked="0" layoutInCell="1" allowOverlap="1" wp14:anchorId="6E196EE8" wp14:editId="063F9A73">
          <wp:simplePos x="0" y="0"/>
          <wp:positionH relativeFrom="column">
            <wp:posOffset>3481705</wp:posOffset>
          </wp:positionH>
          <wp:positionV relativeFrom="paragraph">
            <wp:posOffset>77978</wp:posOffset>
          </wp:positionV>
          <wp:extent cx="3096895" cy="520065"/>
          <wp:effectExtent l="0" t="0" r="8255" b="0"/>
          <wp:wrapNone/>
          <wp:docPr id="1943378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786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p>
  <w:p w14:paraId="51A2C058" w14:textId="77777777" w:rsidR="00664A9F" w:rsidRDefault="00664A9F">
    <w:pPr>
      <w:pStyle w:val="Footer"/>
    </w:pPr>
  </w:p>
  <w:p w14:paraId="6BB9E348"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ECB13" w14:textId="77777777" w:rsidR="006826BD" w:rsidRDefault="006826BD" w:rsidP="00190C24">
      <w:r>
        <w:separator/>
      </w:r>
    </w:p>
  </w:footnote>
  <w:footnote w:type="continuationSeparator" w:id="0">
    <w:p w14:paraId="08F639C0" w14:textId="77777777" w:rsidR="006826BD" w:rsidRDefault="006826BD"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DC56" w14:textId="77777777" w:rsidR="00273E87" w:rsidRDefault="00273E87" w:rsidP="00555C3B">
    <w:pPr>
      <w:pStyle w:val="Header"/>
      <w:rPr>
        <w:lang w:val="en-US"/>
      </w:rPr>
    </w:pPr>
  </w:p>
  <w:p w14:paraId="0E1E971A"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7216" behindDoc="0" locked="0" layoutInCell="1" allowOverlap="1" wp14:anchorId="12CDD555" wp14:editId="699809BC">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A088C"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7661"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4D4468"/>
    <w:multiLevelType w:val="hybridMultilevel"/>
    <w:tmpl w:val="0974F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4"/>
  </w:num>
  <w:num w:numId="3" w16cid:durableId="424690506">
    <w:abstractNumId w:val="2"/>
  </w:num>
  <w:num w:numId="4" w16cid:durableId="1352219071">
    <w:abstractNumId w:val="0"/>
  </w:num>
  <w:num w:numId="5" w16cid:durableId="688750406">
    <w:abstractNumId w:val="5"/>
  </w:num>
  <w:num w:numId="6" w16cid:durableId="852231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7D"/>
    <w:rsid w:val="00003124"/>
    <w:rsid w:val="00007985"/>
    <w:rsid w:val="0002155B"/>
    <w:rsid w:val="000425F7"/>
    <w:rsid w:val="000436FC"/>
    <w:rsid w:val="0005471A"/>
    <w:rsid w:val="00066E58"/>
    <w:rsid w:val="000B61AC"/>
    <w:rsid w:val="000E1223"/>
    <w:rsid w:val="000E4088"/>
    <w:rsid w:val="000F4E58"/>
    <w:rsid w:val="000F7FDE"/>
    <w:rsid w:val="001000FC"/>
    <w:rsid w:val="00101904"/>
    <w:rsid w:val="0011122C"/>
    <w:rsid w:val="001206C4"/>
    <w:rsid w:val="001222EA"/>
    <w:rsid w:val="00134EFF"/>
    <w:rsid w:val="0014521E"/>
    <w:rsid w:val="00190C24"/>
    <w:rsid w:val="001C11D2"/>
    <w:rsid w:val="001C2CC9"/>
    <w:rsid w:val="001C43F0"/>
    <w:rsid w:val="001F2B12"/>
    <w:rsid w:val="001F3A36"/>
    <w:rsid w:val="00200A7D"/>
    <w:rsid w:val="00227C27"/>
    <w:rsid w:val="002371F7"/>
    <w:rsid w:val="0024520B"/>
    <w:rsid w:val="002706E8"/>
    <w:rsid w:val="00273E87"/>
    <w:rsid w:val="00276D95"/>
    <w:rsid w:val="002B15E5"/>
    <w:rsid w:val="002B5219"/>
    <w:rsid w:val="002B7607"/>
    <w:rsid w:val="002C47FC"/>
    <w:rsid w:val="002E3E34"/>
    <w:rsid w:val="002F78A2"/>
    <w:rsid w:val="00320670"/>
    <w:rsid w:val="00337EAA"/>
    <w:rsid w:val="00355E78"/>
    <w:rsid w:val="0038096F"/>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6A07"/>
    <w:rsid w:val="004A5E19"/>
    <w:rsid w:val="004E5A25"/>
    <w:rsid w:val="004E62A1"/>
    <w:rsid w:val="00540992"/>
    <w:rsid w:val="00543A32"/>
    <w:rsid w:val="00555585"/>
    <w:rsid w:val="0055582F"/>
    <w:rsid w:val="00555C3B"/>
    <w:rsid w:val="005A28EB"/>
    <w:rsid w:val="005B0EC5"/>
    <w:rsid w:val="005B79A8"/>
    <w:rsid w:val="005C68D9"/>
    <w:rsid w:val="005F4331"/>
    <w:rsid w:val="0062040F"/>
    <w:rsid w:val="006239A5"/>
    <w:rsid w:val="00636B71"/>
    <w:rsid w:val="006420CC"/>
    <w:rsid w:val="00646AE8"/>
    <w:rsid w:val="00664A9F"/>
    <w:rsid w:val="00672747"/>
    <w:rsid w:val="006826BD"/>
    <w:rsid w:val="0068756E"/>
    <w:rsid w:val="006C3D8E"/>
    <w:rsid w:val="006D0BCD"/>
    <w:rsid w:val="006E1C19"/>
    <w:rsid w:val="006F0011"/>
    <w:rsid w:val="007274E7"/>
    <w:rsid w:val="007B4E7E"/>
    <w:rsid w:val="007D023E"/>
    <w:rsid w:val="007D0BEA"/>
    <w:rsid w:val="007D3462"/>
    <w:rsid w:val="0080579A"/>
    <w:rsid w:val="008171D4"/>
    <w:rsid w:val="0083235D"/>
    <w:rsid w:val="00834179"/>
    <w:rsid w:val="0084602D"/>
    <w:rsid w:val="00852BD5"/>
    <w:rsid w:val="00864110"/>
    <w:rsid w:val="008641E2"/>
    <w:rsid w:val="0088002B"/>
    <w:rsid w:val="00882017"/>
    <w:rsid w:val="00887A49"/>
    <w:rsid w:val="008A4FA7"/>
    <w:rsid w:val="008A7AFC"/>
    <w:rsid w:val="00907963"/>
    <w:rsid w:val="009222D8"/>
    <w:rsid w:val="00931647"/>
    <w:rsid w:val="00936613"/>
    <w:rsid w:val="00956995"/>
    <w:rsid w:val="0096078C"/>
    <w:rsid w:val="0096595E"/>
    <w:rsid w:val="009659AB"/>
    <w:rsid w:val="009959F6"/>
    <w:rsid w:val="009A5056"/>
    <w:rsid w:val="009A7275"/>
    <w:rsid w:val="009B7893"/>
    <w:rsid w:val="009E5EE5"/>
    <w:rsid w:val="009F02B3"/>
    <w:rsid w:val="00A25FB3"/>
    <w:rsid w:val="00A36618"/>
    <w:rsid w:val="00A37A8D"/>
    <w:rsid w:val="00A40883"/>
    <w:rsid w:val="00A47F67"/>
    <w:rsid w:val="00A65710"/>
    <w:rsid w:val="00A86680"/>
    <w:rsid w:val="00AB0A25"/>
    <w:rsid w:val="00AC555D"/>
    <w:rsid w:val="00AD2501"/>
    <w:rsid w:val="00AD5F26"/>
    <w:rsid w:val="00AE022D"/>
    <w:rsid w:val="00AF7DD9"/>
    <w:rsid w:val="00B04635"/>
    <w:rsid w:val="00B30EA8"/>
    <w:rsid w:val="00B33337"/>
    <w:rsid w:val="00B55032"/>
    <w:rsid w:val="00B613E4"/>
    <w:rsid w:val="00B70170"/>
    <w:rsid w:val="00B8699D"/>
    <w:rsid w:val="00B9593D"/>
    <w:rsid w:val="00B9771E"/>
    <w:rsid w:val="00BC4AA9"/>
    <w:rsid w:val="00BC6556"/>
    <w:rsid w:val="00BD0F68"/>
    <w:rsid w:val="00BD2974"/>
    <w:rsid w:val="00C07E26"/>
    <w:rsid w:val="00C31759"/>
    <w:rsid w:val="00C33A93"/>
    <w:rsid w:val="00C51A70"/>
    <w:rsid w:val="00C51D08"/>
    <w:rsid w:val="00CA66DC"/>
    <w:rsid w:val="00CB07AD"/>
    <w:rsid w:val="00CB609F"/>
    <w:rsid w:val="00CC0516"/>
    <w:rsid w:val="00CC7632"/>
    <w:rsid w:val="00CD57A1"/>
    <w:rsid w:val="00CD793C"/>
    <w:rsid w:val="00D01CD2"/>
    <w:rsid w:val="00D13431"/>
    <w:rsid w:val="00D23470"/>
    <w:rsid w:val="00D517CD"/>
    <w:rsid w:val="00D75050"/>
    <w:rsid w:val="00D842DF"/>
    <w:rsid w:val="00D94442"/>
    <w:rsid w:val="00DA26EB"/>
    <w:rsid w:val="00DC5E03"/>
    <w:rsid w:val="00DD5973"/>
    <w:rsid w:val="00DE1E49"/>
    <w:rsid w:val="00DF2836"/>
    <w:rsid w:val="00E3336E"/>
    <w:rsid w:val="00E42000"/>
    <w:rsid w:val="00E441D6"/>
    <w:rsid w:val="00E46FDC"/>
    <w:rsid w:val="00E47FB8"/>
    <w:rsid w:val="00E872C5"/>
    <w:rsid w:val="00EA2EFC"/>
    <w:rsid w:val="00EF474F"/>
    <w:rsid w:val="00EF4AC5"/>
    <w:rsid w:val="00F16981"/>
    <w:rsid w:val="00F367B3"/>
    <w:rsid w:val="00F37CA9"/>
    <w:rsid w:val="00F43573"/>
    <w:rsid w:val="00F447A2"/>
    <w:rsid w:val="00FA47EF"/>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BDC36"/>
  <w15:chartTrackingRefBased/>
  <w15:docId w15:val="{23E0E8EB-CDF0-4AFC-ACED-4CB3CE99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ia.mccrystal\Downloads\deliverqld-word-template-arial-a4p%20(8).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6AE4C6A13B8E141A8E674DFA32CA6F2" ma:contentTypeVersion="15" ma:contentTypeDescription="Create a new document." ma:contentTypeScope="" ma:versionID="5761630454da6c2d94458fc443ef2e29">
  <xsd:schema xmlns:xsd="http://www.w3.org/2001/XMLSchema" xmlns:xs="http://www.w3.org/2001/XMLSchema" xmlns:p="http://schemas.microsoft.com/office/2006/metadata/properties" xmlns:ns2="25084aa5-12fd-4011-b528-cc6f0e62d12b" xmlns:ns3="3d81d758-da71-42ef-a10b-ca28e43b4f75" targetNamespace="http://schemas.microsoft.com/office/2006/metadata/properties" ma:root="true" ma:fieldsID="f7e2faffedb6149b0744f7bb7ad460f5" ns2:_="" ns3:_="">
    <xsd:import namespace="25084aa5-12fd-4011-b528-cc6f0e62d12b"/>
    <xsd:import namespace="3d81d758-da71-42ef-a10b-ca28e43b4f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84aa5-12fd-4011-b528-cc6f0e62d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81d758-da71-42ef-a10b-ca28e43b4f7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bcc8b09-bf3f-4f20-9f61-aa923c385db1}" ma:internalName="TaxCatchAll" ma:showField="CatchAllData" ma:web="3d81d758-da71-42ef-a10b-ca28e43b4f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d81d758-da71-42ef-a10b-ca28e43b4f75" xsi:nil="true"/>
    <lcf76f155ced4ddcb4097134ff3c332f xmlns="25084aa5-12fd-4011-b528-cc6f0e62d1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10B1FAF5-ADF1-4BE1-A3E5-2791832AC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84aa5-12fd-4011-b528-cc6f0e62d12b"/>
    <ds:schemaRef ds:uri="3d81d758-da71-42ef-a10b-ca28e43b4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3d81d758-da71-42ef-a10b-ca28e43b4f75"/>
    <ds:schemaRef ds:uri="25084aa5-12fd-4011-b528-cc6f0e62d12b"/>
  </ds:schemaRefs>
</ds:datastoreItem>
</file>

<file path=docProps/app.xml><?xml version="1.0" encoding="utf-8"?>
<Properties xmlns="http://schemas.openxmlformats.org/officeDocument/2006/extended-properties" xmlns:vt="http://schemas.openxmlformats.org/officeDocument/2006/docPropsVTypes">
  <Template>deliverqld-word-template-arial-a4p (8)</Template>
  <TotalTime>2</TotalTime>
  <Pages>3</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Victoria McCrystal</cp:lastModifiedBy>
  <cp:revision>3</cp:revision>
  <cp:lastPrinted>2025-08-07T05:04:00Z</cp:lastPrinted>
  <dcterms:created xsi:type="dcterms:W3CDTF">2026-08-14T00:50:00Z</dcterms:created>
  <dcterms:modified xsi:type="dcterms:W3CDTF">2026-08-14T01:06:00Z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0x01010066AE4C6A13B8E141A8E674DFA32CA6F2</vt:lpwstr>
  </property>
  <property fmtid="{D5CDD505-2E9C-101B-9397-08002B2CF9AE}" pid="3" name="_dlc_DocIdItemGuid">
    <vt:lpwstr>177437fe-fcd7-42fc-a979-86efea21a4c1</vt:lpwstr>
  </property>
  <property fmtid="{D5CDD505-2E9C-101B-9397-08002B2CF9AE}" pid="4" name="MediaServiceImageTags">
    <vt:lpwstr/>
  </property>
</Properties>
</file>