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74FF2" w14:textId="77777777" w:rsidR="00920A11" w:rsidRDefault="00920A11">
      <w:pPr>
        <w:jc w:val="center"/>
      </w:pPr>
      <w:r>
        <w:rPr>
          <w:b/>
          <w:color w:val="003E7E"/>
          <w:sz w:val="44"/>
        </w:rPr>
        <w:t>2.1 Interacting through digital technologies</w:t>
      </w:r>
    </w:p>
    <w:p w14:paraId="13F2B03D" w14:textId="77777777" w:rsidR="00920A11" w:rsidRDefault="00920A11">
      <w:pPr>
        <w:jc w:val="center"/>
      </w:pPr>
      <w:r>
        <w:rPr>
          <w:b/>
          <w:color w:val="005EA8"/>
          <w:sz w:val="32"/>
        </w:rPr>
        <w:t>Digital Communication Planner</w:t>
      </w:r>
    </w:p>
    <w:tbl>
      <w:tblPr>
        <w:tblStyle w:val="TableGridLight"/>
        <w:tblW w:w="0" w:type="auto"/>
        <w:tblLayout w:type="fixed"/>
        <w:tblLook w:val="04A0" w:firstRow="1" w:lastRow="0" w:firstColumn="1" w:lastColumn="0" w:noHBand="0" w:noVBand="1"/>
      </w:tblPr>
      <w:tblGrid>
        <w:gridCol w:w="2802"/>
        <w:gridCol w:w="7422"/>
      </w:tblGrid>
      <w:tr w:rsidR="00075383" w14:paraId="70B51F5E" w14:textId="77777777" w:rsidTr="00E85A09">
        <w:tc>
          <w:tcPr>
            <w:tcW w:w="2802" w:type="dxa"/>
            <w:shd w:val="clear" w:color="auto" w:fill="D7E9FD" w:themeFill="text2" w:themeFillTint="1A"/>
            <w:vAlign w:val="center"/>
          </w:tcPr>
          <w:p w14:paraId="605FC5E9" w14:textId="77777777" w:rsidR="00920A11" w:rsidRPr="00E85A09" w:rsidRDefault="00920A11" w:rsidP="00E85A09">
            <w:pPr>
              <w:rPr>
                <w:b/>
                <w:bCs/>
              </w:rPr>
            </w:pPr>
            <w:r w:rsidRPr="00E85A09">
              <w:rPr>
                <w:b/>
                <w:bCs/>
              </w:rPr>
              <w:t>Learner name</w:t>
            </w:r>
          </w:p>
        </w:tc>
        <w:tc>
          <w:tcPr>
            <w:tcW w:w="7422" w:type="dxa"/>
          </w:tcPr>
          <w:p w14:paraId="55386CDC" w14:textId="77777777" w:rsidR="00920A11" w:rsidRDefault="00920A11"/>
        </w:tc>
      </w:tr>
      <w:tr w:rsidR="00075383" w14:paraId="7F405800" w14:textId="77777777" w:rsidTr="00E85A09">
        <w:tc>
          <w:tcPr>
            <w:tcW w:w="2802" w:type="dxa"/>
            <w:shd w:val="clear" w:color="auto" w:fill="D7E9FD" w:themeFill="text2" w:themeFillTint="1A"/>
            <w:vAlign w:val="center"/>
          </w:tcPr>
          <w:p w14:paraId="6F81451E" w14:textId="77777777" w:rsidR="00920A11" w:rsidRPr="00E85A09" w:rsidRDefault="00920A11" w:rsidP="00E85A09">
            <w:pPr>
              <w:rPr>
                <w:b/>
                <w:bCs/>
              </w:rPr>
            </w:pPr>
            <w:r w:rsidRPr="00E85A09">
              <w:rPr>
                <w:b/>
                <w:bCs/>
              </w:rPr>
              <w:t>Date / work area</w:t>
            </w:r>
          </w:p>
        </w:tc>
        <w:tc>
          <w:tcPr>
            <w:tcW w:w="7422" w:type="dxa"/>
          </w:tcPr>
          <w:p w14:paraId="4D45865C" w14:textId="77777777" w:rsidR="00920A11" w:rsidRDefault="00920A11"/>
        </w:tc>
      </w:tr>
    </w:tbl>
    <w:p w14:paraId="3CA93398" w14:textId="77777777" w:rsidR="00692E0E" w:rsidRDefault="00692E0E">
      <w:pPr>
        <w:pStyle w:val="Heading1"/>
      </w:pPr>
    </w:p>
    <w:p w14:paraId="627CFD5F" w14:textId="0764AF64" w:rsidR="00920A11" w:rsidRDefault="00920A11">
      <w:pPr>
        <w:pStyle w:val="Heading1"/>
      </w:pPr>
      <w:r>
        <w:t>Activity overview</w:t>
      </w:r>
    </w:p>
    <w:p w14:paraId="70110BA3" w14:textId="77777777" w:rsidR="00920A11" w:rsidRDefault="00920A11">
      <w:r>
        <w:t>Use this template with a real, low-risk work activity. Follow agency policies and use approved systems. The core task is designed to be simple. The optional stretch activity allows you to apply deeper knowledge or work with a more complex example.</w:t>
      </w:r>
    </w:p>
    <w:p w14:paraId="58F85C28" w14:textId="77777777" w:rsidR="00920A11" w:rsidRDefault="00920A11">
      <w:pPr>
        <w:pStyle w:val="Heading1"/>
      </w:pPr>
      <w:r>
        <w:t>Objective</w:t>
      </w:r>
    </w:p>
    <w:p w14:paraId="4AF452C2" w14:textId="77777777" w:rsidR="00920A11" w:rsidRDefault="00920A11">
      <w:r>
        <w:t>Plan and deliver a digital interaction using the channel and approach that best fit the audience, purpose and context.</w:t>
      </w:r>
    </w:p>
    <w:p w14:paraId="1A17A95B" w14:textId="77777777" w:rsidR="00920A11" w:rsidRDefault="00920A11">
      <w:pPr>
        <w:pStyle w:val="Heading1"/>
      </w:pPr>
      <w:r>
        <w:t>Learning outcomes</w:t>
      </w:r>
    </w:p>
    <w:p w14:paraId="18C8C979" w14:textId="77777777" w:rsidR="00920A11" w:rsidRDefault="00920A11">
      <w:r>
        <w:t>After completing this activity, you will be able to:</w:t>
      </w:r>
    </w:p>
    <w:p w14:paraId="69E5F062" w14:textId="77777777" w:rsidR="00920A11" w:rsidRDefault="00920A11" w:rsidP="00692E0E">
      <w:pPr>
        <w:pStyle w:val="ListParagraph"/>
        <w:numPr>
          <w:ilvl w:val="0"/>
          <w:numId w:val="6"/>
        </w:numPr>
      </w:pPr>
      <w:r>
        <w:t>Define a communication objective.</w:t>
      </w:r>
    </w:p>
    <w:p w14:paraId="3543E01B" w14:textId="77777777" w:rsidR="00920A11" w:rsidRDefault="00920A11" w:rsidP="00692E0E">
      <w:pPr>
        <w:pStyle w:val="ListParagraph"/>
        <w:numPr>
          <w:ilvl w:val="0"/>
          <w:numId w:val="6"/>
        </w:numPr>
      </w:pPr>
      <w:r>
        <w:t>Choose an appropriate digital channel.</w:t>
      </w:r>
    </w:p>
    <w:p w14:paraId="07F932FF" w14:textId="77777777" w:rsidR="00920A11" w:rsidRDefault="00920A11" w:rsidP="00692E0E">
      <w:pPr>
        <w:pStyle w:val="ListParagraph"/>
        <w:numPr>
          <w:ilvl w:val="0"/>
          <w:numId w:val="6"/>
        </w:numPr>
      </w:pPr>
      <w:r>
        <w:t>Adapt communication for audience and accessibility needs.</w:t>
      </w:r>
    </w:p>
    <w:p w14:paraId="7E26032D" w14:textId="77777777" w:rsidR="00920A11" w:rsidRDefault="00920A11" w:rsidP="00692E0E">
      <w:pPr>
        <w:pStyle w:val="ListParagraph"/>
        <w:numPr>
          <w:ilvl w:val="0"/>
          <w:numId w:val="6"/>
        </w:numPr>
      </w:pPr>
      <w:r>
        <w:t>Review whether the interaction achieved its purpose.</w:t>
      </w:r>
    </w:p>
    <w:p w14:paraId="1354CB70" w14:textId="77777777" w:rsidR="00920A11" w:rsidRDefault="00920A11">
      <w:pPr>
        <w:pStyle w:val="Heading1"/>
      </w:pPr>
      <w:r>
        <w:t>A</w:t>
      </w:r>
      <w:r>
        <w:t>ctivity tasks</w:t>
      </w:r>
    </w:p>
    <w:p w14:paraId="370D455B" w14:textId="77777777" w:rsidR="00920A11" w:rsidRDefault="00920A11">
      <w:r>
        <w:t>Complete the steps below. Add short notes and evidence as you go.</w:t>
      </w:r>
    </w:p>
    <w:p w14:paraId="132A7A58" w14:textId="77777777" w:rsidR="00920A11" w:rsidRDefault="00920A11">
      <w:pPr>
        <w:pStyle w:val="Heading2"/>
      </w:pPr>
      <w:r>
        <w:t>Step 1</w:t>
      </w:r>
    </w:p>
    <w:p w14:paraId="5FA443FB" w14:textId="77777777" w:rsidR="00920A11" w:rsidRDefault="00920A11">
      <w:r>
        <w:t>Choose a current communication activity.</w:t>
      </w:r>
    </w:p>
    <w:p w14:paraId="3BD0CEFF" w14:textId="0A6EECD5" w:rsidR="00920A11" w:rsidRDefault="00920A11">
      <w:r>
        <w:rPr>
          <w:b/>
          <w:color w:val="003E7E"/>
        </w:rPr>
        <w:t>Your notes:</w:t>
      </w:r>
    </w:p>
    <w:p w14:paraId="62EE1E29" w14:textId="04C042DB" w:rsidR="00920A11" w:rsidRDefault="00920A11" w:rsidP="00134D36">
      <w:pPr>
        <w:pBdr>
          <w:top w:val="single" w:sz="4" w:space="1" w:color="auto"/>
          <w:left w:val="single" w:sz="4" w:space="4" w:color="auto"/>
          <w:bottom w:val="single" w:sz="4" w:space="1" w:color="auto"/>
          <w:right w:val="single" w:sz="4" w:space="4" w:color="auto"/>
        </w:pBdr>
      </w:pPr>
    </w:p>
    <w:p w14:paraId="233D4DE3" w14:textId="77777777" w:rsidR="00920A11" w:rsidRDefault="00920A11" w:rsidP="00134D36">
      <w:pPr>
        <w:pBdr>
          <w:top w:val="single" w:sz="4" w:space="1" w:color="auto"/>
          <w:left w:val="single" w:sz="4" w:space="4" w:color="auto"/>
          <w:bottom w:val="single" w:sz="4" w:space="1" w:color="auto"/>
          <w:right w:val="single" w:sz="4" w:space="4" w:color="auto"/>
        </w:pBdr>
      </w:pPr>
    </w:p>
    <w:p w14:paraId="450CB573" w14:textId="77777777" w:rsidR="00920A11" w:rsidRDefault="00920A11" w:rsidP="00134D36">
      <w:pPr>
        <w:pBdr>
          <w:top w:val="single" w:sz="4" w:space="1" w:color="auto"/>
          <w:left w:val="single" w:sz="4" w:space="4" w:color="auto"/>
          <w:bottom w:val="single" w:sz="4" w:space="1" w:color="auto"/>
          <w:right w:val="single" w:sz="4" w:space="4" w:color="auto"/>
        </w:pBdr>
      </w:pPr>
    </w:p>
    <w:p w14:paraId="6408045A" w14:textId="03C708F3" w:rsidR="00920A11" w:rsidRDefault="00920A11">
      <w:pPr>
        <w:pStyle w:val="Heading2"/>
      </w:pPr>
      <w:r>
        <w:t>Step 2</w:t>
      </w:r>
    </w:p>
    <w:p w14:paraId="229BDB65" w14:textId="77777777" w:rsidR="00920A11" w:rsidRDefault="00920A11">
      <w:r>
        <w:t>Write the communication objective in one sentence.</w:t>
      </w:r>
    </w:p>
    <w:p w14:paraId="503C7E58" w14:textId="77777777" w:rsidR="00920A11" w:rsidRDefault="00920A11">
      <w:r>
        <w:rPr>
          <w:b/>
          <w:color w:val="003E7E"/>
        </w:rPr>
        <w:t>Your notes:</w:t>
      </w:r>
    </w:p>
    <w:p w14:paraId="545D15CF" w14:textId="77777777" w:rsidR="00920A11" w:rsidRDefault="00920A11" w:rsidP="00134D36">
      <w:pPr>
        <w:pBdr>
          <w:top w:val="single" w:sz="4" w:space="1" w:color="auto"/>
          <w:left w:val="single" w:sz="4" w:space="4" w:color="auto"/>
          <w:bottom w:val="single" w:sz="4" w:space="1" w:color="auto"/>
          <w:right w:val="single" w:sz="4" w:space="4" w:color="auto"/>
        </w:pBdr>
      </w:pPr>
    </w:p>
    <w:p w14:paraId="1CF119D8" w14:textId="77777777" w:rsidR="00920A11" w:rsidRDefault="00920A11" w:rsidP="00134D36">
      <w:pPr>
        <w:pBdr>
          <w:top w:val="single" w:sz="4" w:space="1" w:color="auto"/>
          <w:left w:val="single" w:sz="4" w:space="4" w:color="auto"/>
          <w:bottom w:val="single" w:sz="4" w:space="1" w:color="auto"/>
          <w:right w:val="single" w:sz="4" w:space="4" w:color="auto"/>
        </w:pBdr>
      </w:pPr>
    </w:p>
    <w:p w14:paraId="687929F1" w14:textId="77777777" w:rsidR="00920A11" w:rsidRDefault="00920A11" w:rsidP="00134D36">
      <w:pPr>
        <w:pBdr>
          <w:top w:val="single" w:sz="4" w:space="1" w:color="auto"/>
          <w:left w:val="single" w:sz="4" w:space="4" w:color="auto"/>
          <w:bottom w:val="single" w:sz="4" w:space="1" w:color="auto"/>
          <w:right w:val="single" w:sz="4" w:space="4" w:color="auto"/>
        </w:pBdr>
      </w:pPr>
    </w:p>
    <w:p w14:paraId="50FF1192" w14:textId="77777777" w:rsidR="00920A11" w:rsidRDefault="00920A11">
      <w:pPr>
        <w:pStyle w:val="Heading2"/>
      </w:pPr>
      <w:r>
        <w:t>Step 3</w:t>
      </w:r>
    </w:p>
    <w:p w14:paraId="6451DFC9" w14:textId="77777777" w:rsidR="00920A11" w:rsidRDefault="00920A11">
      <w:r>
        <w:t>Identify the audience and what the audience needs to know or do.</w:t>
      </w:r>
    </w:p>
    <w:p w14:paraId="34030261" w14:textId="77777777" w:rsidR="00920A11" w:rsidRDefault="00920A11">
      <w:r>
        <w:rPr>
          <w:b/>
          <w:color w:val="003E7E"/>
        </w:rPr>
        <w:t>Your notes:</w:t>
      </w:r>
    </w:p>
    <w:p w14:paraId="050E9F00" w14:textId="77777777" w:rsidR="00920A11" w:rsidRDefault="00920A11" w:rsidP="00134D36">
      <w:pPr>
        <w:pBdr>
          <w:top w:val="single" w:sz="4" w:space="1" w:color="auto"/>
          <w:left w:val="single" w:sz="4" w:space="4" w:color="auto"/>
          <w:bottom w:val="single" w:sz="4" w:space="1" w:color="auto"/>
          <w:right w:val="single" w:sz="4" w:space="4" w:color="auto"/>
        </w:pBdr>
      </w:pPr>
    </w:p>
    <w:p w14:paraId="1CF67940" w14:textId="77777777" w:rsidR="00920A11" w:rsidRDefault="00920A11" w:rsidP="00134D36">
      <w:pPr>
        <w:pBdr>
          <w:top w:val="single" w:sz="4" w:space="1" w:color="auto"/>
          <w:left w:val="single" w:sz="4" w:space="4" w:color="auto"/>
          <w:bottom w:val="single" w:sz="4" w:space="1" w:color="auto"/>
          <w:right w:val="single" w:sz="4" w:space="4" w:color="auto"/>
        </w:pBdr>
      </w:pPr>
    </w:p>
    <w:p w14:paraId="36965335" w14:textId="77777777" w:rsidR="00920A11" w:rsidRDefault="00920A11" w:rsidP="00134D36">
      <w:pPr>
        <w:pBdr>
          <w:top w:val="single" w:sz="4" w:space="1" w:color="auto"/>
          <w:left w:val="single" w:sz="4" w:space="4" w:color="auto"/>
          <w:bottom w:val="single" w:sz="4" w:space="1" w:color="auto"/>
          <w:right w:val="single" w:sz="4" w:space="4" w:color="auto"/>
        </w:pBdr>
      </w:pPr>
    </w:p>
    <w:p w14:paraId="3443488A" w14:textId="77777777" w:rsidR="00920A11" w:rsidRDefault="00920A11">
      <w:pPr>
        <w:pStyle w:val="Heading2"/>
      </w:pPr>
      <w:r>
        <w:t>Step 4</w:t>
      </w:r>
    </w:p>
    <w:p w14:paraId="1442A26A" w14:textId="77777777" w:rsidR="00920A11" w:rsidRDefault="00920A11">
      <w:r>
        <w:t>List the available channels, such as email, Teams chat, a channel post, meeting or phone call.</w:t>
      </w:r>
    </w:p>
    <w:p w14:paraId="5B5D6C89" w14:textId="77777777" w:rsidR="00920A11" w:rsidRDefault="00920A11">
      <w:r>
        <w:rPr>
          <w:b/>
          <w:color w:val="003E7E"/>
        </w:rPr>
        <w:t>Your notes:</w:t>
      </w:r>
    </w:p>
    <w:p w14:paraId="4F897FE0" w14:textId="77777777" w:rsidR="00920A11" w:rsidRDefault="00920A11" w:rsidP="00134D36">
      <w:pPr>
        <w:pBdr>
          <w:top w:val="single" w:sz="4" w:space="1" w:color="auto"/>
          <w:left w:val="single" w:sz="4" w:space="4" w:color="auto"/>
          <w:bottom w:val="single" w:sz="4" w:space="1" w:color="auto"/>
          <w:right w:val="single" w:sz="4" w:space="4" w:color="auto"/>
        </w:pBdr>
      </w:pPr>
    </w:p>
    <w:p w14:paraId="68FB8991" w14:textId="77777777" w:rsidR="00920A11" w:rsidRDefault="00920A11" w:rsidP="00134D36">
      <w:pPr>
        <w:pBdr>
          <w:top w:val="single" w:sz="4" w:space="1" w:color="auto"/>
          <w:left w:val="single" w:sz="4" w:space="4" w:color="auto"/>
          <w:bottom w:val="single" w:sz="4" w:space="1" w:color="auto"/>
          <w:right w:val="single" w:sz="4" w:space="4" w:color="auto"/>
        </w:pBdr>
      </w:pPr>
    </w:p>
    <w:p w14:paraId="14D96DAC" w14:textId="77777777" w:rsidR="00920A11" w:rsidRDefault="00920A11" w:rsidP="00134D36">
      <w:pPr>
        <w:pBdr>
          <w:top w:val="single" w:sz="4" w:space="1" w:color="auto"/>
          <w:left w:val="single" w:sz="4" w:space="4" w:color="auto"/>
          <w:bottom w:val="single" w:sz="4" w:space="1" w:color="auto"/>
          <w:right w:val="single" w:sz="4" w:space="4" w:color="auto"/>
        </w:pBdr>
      </w:pPr>
    </w:p>
    <w:p w14:paraId="237AE232" w14:textId="77777777" w:rsidR="00920A11" w:rsidRDefault="00920A11">
      <w:pPr>
        <w:pStyle w:val="Heading2"/>
      </w:pPr>
      <w:r>
        <w:t>Step 5</w:t>
      </w:r>
    </w:p>
    <w:p w14:paraId="3C446C75" w14:textId="77777777" w:rsidR="00920A11" w:rsidRDefault="00920A11">
      <w:r>
        <w:t>Compare the strengths and limits of each channel.</w:t>
      </w:r>
    </w:p>
    <w:p w14:paraId="2801AB9B" w14:textId="77777777" w:rsidR="00920A11" w:rsidRDefault="00920A11">
      <w:r>
        <w:rPr>
          <w:b/>
          <w:color w:val="003E7E"/>
        </w:rPr>
        <w:t>Your notes:</w:t>
      </w:r>
    </w:p>
    <w:p w14:paraId="1409E5F9" w14:textId="77777777" w:rsidR="00920A11" w:rsidRDefault="00920A11" w:rsidP="00134D36">
      <w:pPr>
        <w:pBdr>
          <w:top w:val="single" w:sz="4" w:space="1" w:color="auto"/>
          <w:left w:val="single" w:sz="4" w:space="4" w:color="auto"/>
          <w:bottom w:val="single" w:sz="4" w:space="1" w:color="auto"/>
          <w:right w:val="single" w:sz="4" w:space="4" w:color="auto"/>
        </w:pBdr>
      </w:pPr>
    </w:p>
    <w:p w14:paraId="5AC84FD5" w14:textId="77777777" w:rsidR="00920A11" w:rsidRDefault="00920A11" w:rsidP="00134D36">
      <w:pPr>
        <w:pBdr>
          <w:top w:val="single" w:sz="4" w:space="1" w:color="auto"/>
          <w:left w:val="single" w:sz="4" w:space="4" w:color="auto"/>
          <w:bottom w:val="single" w:sz="4" w:space="1" w:color="auto"/>
          <w:right w:val="single" w:sz="4" w:space="4" w:color="auto"/>
        </w:pBdr>
      </w:pPr>
    </w:p>
    <w:p w14:paraId="51AB7811" w14:textId="77777777" w:rsidR="00920A11" w:rsidRDefault="00920A11" w:rsidP="00134D36">
      <w:pPr>
        <w:pBdr>
          <w:top w:val="single" w:sz="4" w:space="1" w:color="auto"/>
          <w:left w:val="single" w:sz="4" w:space="4" w:color="auto"/>
          <w:bottom w:val="single" w:sz="4" w:space="1" w:color="auto"/>
          <w:right w:val="single" w:sz="4" w:space="4" w:color="auto"/>
        </w:pBdr>
      </w:pPr>
    </w:p>
    <w:p w14:paraId="4C358735" w14:textId="77777777" w:rsidR="00920A11" w:rsidRDefault="00920A11">
      <w:pPr>
        <w:pStyle w:val="Heading2"/>
      </w:pPr>
      <w:r>
        <w:t>Step 6</w:t>
      </w:r>
    </w:p>
    <w:p w14:paraId="3C90E4DB" w14:textId="77777777" w:rsidR="00920A11" w:rsidRDefault="00920A11">
      <w:r>
        <w:t>Choose a channel and explain the choice.</w:t>
      </w:r>
    </w:p>
    <w:p w14:paraId="1DA86EEA" w14:textId="77777777" w:rsidR="00920A11" w:rsidRDefault="00920A11">
      <w:r>
        <w:rPr>
          <w:b/>
          <w:color w:val="003E7E"/>
        </w:rPr>
        <w:t>Your notes:</w:t>
      </w:r>
    </w:p>
    <w:p w14:paraId="42AC9AC7" w14:textId="77777777" w:rsidR="00920A11" w:rsidRDefault="00920A11" w:rsidP="00134D36">
      <w:pPr>
        <w:pBdr>
          <w:top w:val="single" w:sz="4" w:space="1" w:color="auto"/>
          <w:left w:val="single" w:sz="4" w:space="4" w:color="auto"/>
          <w:bottom w:val="single" w:sz="4" w:space="1" w:color="auto"/>
          <w:right w:val="single" w:sz="4" w:space="4" w:color="auto"/>
        </w:pBdr>
      </w:pPr>
    </w:p>
    <w:p w14:paraId="72BA992F" w14:textId="77777777" w:rsidR="00920A11" w:rsidRDefault="00920A11" w:rsidP="00134D36">
      <w:pPr>
        <w:pBdr>
          <w:top w:val="single" w:sz="4" w:space="1" w:color="auto"/>
          <w:left w:val="single" w:sz="4" w:space="4" w:color="auto"/>
          <w:bottom w:val="single" w:sz="4" w:space="1" w:color="auto"/>
          <w:right w:val="single" w:sz="4" w:space="4" w:color="auto"/>
        </w:pBdr>
      </w:pPr>
    </w:p>
    <w:p w14:paraId="7B93988E" w14:textId="77777777" w:rsidR="00920A11" w:rsidRDefault="00920A11" w:rsidP="00134D36">
      <w:pPr>
        <w:pBdr>
          <w:top w:val="single" w:sz="4" w:space="1" w:color="auto"/>
          <w:left w:val="single" w:sz="4" w:space="4" w:color="auto"/>
          <w:bottom w:val="single" w:sz="4" w:space="1" w:color="auto"/>
          <w:right w:val="single" w:sz="4" w:space="4" w:color="auto"/>
        </w:pBdr>
      </w:pPr>
    </w:p>
    <w:p w14:paraId="017C7BFD" w14:textId="77777777" w:rsidR="00920A11" w:rsidRDefault="00920A11">
      <w:pPr>
        <w:pStyle w:val="Heading2"/>
      </w:pPr>
      <w:r>
        <w:t>Step 7</w:t>
      </w:r>
    </w:p>
    <w:p w14:paraId="1FAD45CB" w14:textId="77777777" w:rsidR="00920A11" w:rsidRDefault="00920A11">
      <w:r>
        <w:t>Plan the message, timing, accessibility and follow-up.</w:t>
      </w:r>
    </w:p>
    <w:p w14:paraId="555B4F04" w14:textId="77777777" w:rsidR="00920A11" w:rsidRDefault="00920A11">
      <w:r>
        <w:rPr>
          <w:b/>
          <w:color w:val="003E7E"/>
        </w:rPr>
        <w:t>Your notes:</w:t>
      </w:r>
    </w:p>
    <w:p w14:paraId="082A9F52" w14:textId="77777777" w:rsidR="00920A11" w:rsidRDefault="00920A11" w:rsidP="00134D36">
      <w:pPr>
        <w:pBdr>
          <w:top w:val="single" w:sz="4" w:space="1" w:color="auto"/>
          <w:left w:val="single" w:sz="4" w:space="4" w:color="auto"/>
          <w:bottom w:val="single" w:sz="4" w:space="1" w:color="auto"/>
          <w:right w:val="single" w:sz="4" w:space="4" w:color="auto"/>
        </w:pBdr>
      </w:pPr>
    </w:p>
    <w:p w14:paraId="662EBA6B" w14:textId="77777777" w:rsidR="00920A11" w:rsidRDefault="00920A11" w:rsidP="00134D36">
      <w:pPr>
        <w:pBdr>
          <w:top w:val="single" w:sz="4" w:space="1" w:color="auto"/>
          <w:left w:val="single" w:sz="4" w:space="4" w:color="auto"/>
          <w:bottom w:val="single" w:sz="4" w:space="1" w:color="auto"/>
          <w:right w:val="single" w:sz="4" w:space="4" w:color="auto"/>
        </w:pBdr>
      </w:pPr>
    </w:p>
    <w:p w14:paraId="29B297F7" w14:textId="77777777" w:rsidR="00920A11" w:rsidRDefault="00920A11" w:rsidP="00134D36">
      <w:pPr>
        <w:pBdr>
          <w:top w:val="single" w:sz="4" w:space="1" w:color="auto"/>
          <w:left w:val="single" w:sz="4" w:space="4" w:color="auto"/>
          <w:bottom w:val="single" w:sz="4" w:space="1" w:color="auto"/>
          <w:right w:val="single" w:sz="4" w:space="4" w:color="auto"/>
        </w:pBdr>
      </w:pPr>
    </w:p>
    <w:p w14:paraId="145B6635" w14:textId="77777777" w:rsidR="00920A11" w:rsidRDefault="00920A11">
      <w:pPr>
        <w:pStyle w:val="Heading2"/>
      </w:pPr>
      <w:r>
        <w:t>Step 8</w:t>
      </w:r>
    </w:p>
    <w:p w14:paraId="116CACF7" w14:textId="77777777" w:rsidR="00920A11" w:rsidRDefault="00920A11">
      <w:r>
        <w:t>Deliver the communication, then record the outcome and one improvement.</w:t>
      </w:r>
    </w:p>
    <w:p w14:paraId="11342B91" w14:textId="77777777" w:rsidR="00920A11" w:rsidRDefault="00920A11">
      <w:r>
        <w:rPr>
          <w:b/>
          <w:color w:val="003E7E"/>
        </w:rPr>
        <w:t>Your notes:</w:t>
      </w:r>
    </w:p>
    <w:p w14:paraId="1B9D354C" w14:textId="77777777" w:rsidR="00920A11" w:rsidRDefault="00920A11" w:rsidP="00134D36">
      <w:pPr>
        <w:pBdr>
          <w:top w:val="single" w:sz="4" w:space="1" w:color="auto"/>
          <w:left w:val="single" w:sz="4" w:space="4" w:color="auto"/>
          <w:bottom w:val="single" w:sz="4" w:space="1" w:color="auto"/>
          <w:right w:val="single" w:sz="4" w:space="4" w:color="auto"/>
        </w:pBdr>
      </w:pPr>
    </w:p>
    <w:p w14:paraId="7912553C" w14:textId="77777777" w:rsidR="00920A11" w:rsidRDefault="00920A11" w:rsidP="00134D36">
      <w:pPr>
        <w:pBdr>
          <w:top w:val="single" w:sz="4" w:space="1" w:color="auto"/>
          <w:left w:val="single" w:sz="4" w:space="4" w:color="auto"/>
          <w:bottom w:val="single" w:sz="4" w:space="1" w:color="auto"/>
          <w:right w:val="single" w:sz="4" w:space="4" w:color="auto"/>
        </w:pBdr>
      </w:pPr>
    </w:p>
    <w:p w14:paraId="4F5CDA94" w14:textId="77777777" w:rsidR="00920A11" w:rsidRDefault="00920A11" w:rsidP="00134D36">
      <w:pPr>
        <w:pBdr>
          <w:top w:val="single" w:sz="4" w:space="1" w:color="auto"/>
          <w:left w:val="single" w:sz="4" w:space="4" w:color="auto"/>
          <w:bottom w:val="single" w:sz="4" w:space="1" w:color="auto"/>
          <w:right w:val="single" w:sz="4" w:space="4" w:color="auto"/>
        </w:pBdr>
      </w:pPr>
    </w:p>
    <w:p w14:paraId="547AAEF4" w14:textId="77777777" w:rsidR="00920A11" w:rsidRDefault="00920A11">
      <w:pPr>
        <w:pStyle w:val="Heading1"/>
      </w:pPr>
      <w:r>
        <w:t>Reflection</w:t>
      </w:r>
    </w:p>
    <w:p w14:paraId="0196A055" w14:textId="77777777" w:rsidR="00920A11" w:rsidRDefault="00920A11">
      <w:r>
        <w:t>Use short answers. Focus on what you learned and what you will do next.</w:t>
      </w:r>
    </w:p>
    <w:p w14:paraId="0A91A09E" w14:textId="77777777" w:rsidR="00920A11" w:rsidRDefault="00920A11">
      <w:r>
        <w:rPr>
          <w:b/>
          <w:color w:val="003E7E"/>
        </w:rPr>
        <w:lastRenderedPageBreak/>
        <w:t>Did the channel fit the purpose?</w:t>
      </w:r>
    </w:p>
    <w:p w14:paraId="6C88FC86" w14:textId="77777777" w:rsidR="00920A11" w:rsidRDefault="00920A11" w:rsidP="00134D36">
      <w:pPr>
        <w:pBdr>
          <w:top w:val="single" w:sz="4" w:space="1" w:color="auto"/>
          <w:left w:val="single" w:sz="4" w:space="4" w:color="auto"/>
          <w:bottom w:val="single" w:sz="4" w:space="1" w:color="auto"/>
          <w:right w:val="single" w:sz="4" w:space="4" w:color="auto"/>
        </w:pBdr>
      </w:pPr>
    </w:p>
    <w:p w14:paraId="5E4C8622" w14:textId="77777777" w:rsidR="00920A11" w:rsidRDefault="00920A11" w:rsidP="00134D36">
      <w:pPr>
        <w:pBdr>
          <w:top w:val="single" w:sz="4" w:space="1" w:color="auto"/>
          <w:left w:val="single" w:sz="4" w:space="4" w:color="auto"/>
          <w:bottom w:val="single" w:sz="4" w:space="1" w:color="auto"/>
          <w:right w:val="single" w:sz="4" w:space="4" w:color="auto"/>
        </w:pBdr>
      </w:pPr>
    </w:p>
    <w:p w14:paraId="38C29E18" w14:textId="77777777" w:rsidR="00920A11" w:rsidRDefault="00920A11" w:rsidP="00134D36">
      <w:pPr>
        <w:pBdr>
          <w:top w:val="single" w:sz="4" w:space="1" w:color="auto"/>
          <w:left w:val="single" w:sz="4" w:space="4" w:color="auto"/>
          <w:bottom w:val="single" w:sz="4" w:space="1" w:color="auto"/>
          <w:right w:val="single" w:sz="4" w:space="4" w:color="auto"/>
        </w:pBdr>
      </w:pPr>
    </w:p>
    <w:p w14:paraId="50365D87" w14:textId="77777777" w:rsidR="00920A11" w:rsidRDefault="00920A11">
      <w:r>
        <w:rPr>
          <w:b/>
          <w:color w:val="003E7E"/>
        </w:rPr>
        <w:t>Was the message clear and inclusive?</w:t>
      </w:r>
    </w:p>
    <w:p w14:paraId="3E4CF89A" w14:textId="77777777" w:rsidR="00920A11" w:rsidRDefault="00920A11" w:rsidP="00134D36">
      <w:pPr>
        <w:pBdr>
          <w:top w:val="single" w:sz="4" w:space="1" w:color="auto"/>
          <w:left w:val="single" w:sz="4" w:space="4" w:color="auto"/>
          <w:bottom w:val="single" w:sz="4" w:space="1" w:color="auto"/>
          <w:right w:val="single" w:sz="4" w:space="4" w:color="auto"/>
        </w:pBdr>
      </w:pPr>
    </w:p>
    <w:p w14:paraId="29EA04A9" w14:textId="77777777" w:rsidR="00920A11" w:rsidRDefault="00920A11" w:rsidP="00134D36">
      <w:pPr>
        <w:pBdr>
          <w:top w:val="single" w:sz="4" w:space="1" w:color="auto"/>
          <w:left w:val="single" w:sz="4" w:space="4" w:color="auto"/>
          <w:bottom w:val="single" w:sz="4" w:space="1" w:color="auto"/>
          <w:right w:val="single" w:sz="4" w:space="4" w:color="auto"/>
        </w:pBdr>
      </w:pPr>
    </w:p>
    <w:p w14:paraId="11C1A3A2" w14:textId="77777777" w:rsidR="00920A11" w:rsidRDefault="00920A11" w:rsidP="00134D36">
      <w:pPr>
        <w:pBdr>
          <w:top w:val="single" w:sz="4" w:space="1" w:color="auto"/>
          <w:left w:val="single" w:sz="4" w:space="4" w:color="auto"/>
          <w:bottom w:val="single" w:sz="4" w:space="1" w:color="auto"/>
          <w:right w:val="single" w:sz="4" w:space="4" w:color="auto"/>
        </w:pBdr>
      </w:pPr>
    </w:p>
    <w:p w14:paraId="4AA1A5DB" w14:textId="77777777" w:rsidR="00920A11" w:rsidRDefault="00920A11">
      <w:r>
        <w:rPr>
          <w:b/>
          <w:color w:val="003E7E"/>
        </w:rPr>
        <w:t>What would you change next time?</w:t>
      </w:r>
    </w:p>
    <w:p w14:paraId="5F96A68E" w14:textId="77777777" w:rsidR="00920A11" w:rsidRDefault="00920A11" w:rsidP="00134D36">
      <w:pPr>
        <w:pBdr>
          <w:top w:val="single" w:sz="4" w:space="1" w:color="auto"/>
          <w:left w:val="single" w:sz="4" w:space="4" w:color="auto"/>
          <w:bottom w:val="single" w:sz="4" w:space="1" w:color="auto"/>
          <w:right w:val="single" w:sz="4" w:space="4" w:color="auto"/>
        </w:pBdr>
      </w:pPr>
    </w:p>
    <w:p w14:paraId="31808C0C" w14:textId="77777777" w:rsidR="00920A11" w:rsidRDefault="00920A11" w:rsidP="00134D36">
      <w:pPr>
        <w:pBdr>
          <w:top w:val="single" w:sz="4" w:space="1" w:color="auto"/>
          <w:left w:val="single" w:sz="4" w:space="4" w:color="auto"/>
          <w:bottom w:val="single" w:sz="4" w:space="1" w:color="auto"/>
          <w:right w:val="single" w:sz="4" w:space="4" w:color="auto"/>
        </w:pBdr>
      </w:pPr>
    </w:p>
    <w:p w14:paraId="2B8988DE" w14:textId="77777777" w:rsidR="00920A11" w:rsidRDefault="00920A11" w:rsidP="00134D36">
      <w:pPr>
        <w:pBdr>
          <w:top w:val="single" w:sz="4" w:space="1" w:color="auto"/>
          <w:left w:val="single" w:sz="4" w:space="4" w:color="auto"/>
          <w:bottom w:val="single" w:sz="4" w:space="1" w:color="auto"/>
          <w:right w:val="single" w:sz="4" w:space="4" w:color="auto"/>
        </w:pBdr>
      </w:pPr>
    </w:p>
    <w:p w14:paraId="23F6F04A" w14:textId="77777777" w:rsidR="00920A11" w:rsidRDefault="00920A11">
      <w:pPr>
        <w:pStyle w:val="Heading1"/>
      </w:pPr>
      <w:r>
        <w:t>Stretch activity (optional)</w:t>
      </w:r>
    </w:p>
    <w:p w14:paraId="536CFC02" w14:textId="77777777" w:rsidR="00920A11" w:rsidRDefault="00920A11">
      <w:r>
        <w:t>Choose one if you want a deeper challenge.</w:t>
      </w:r>
    </w:p>
    <w:p w14:paraId="170CAA40" w14:textId="77777777" w:rsidR="00920A11" w:rsidRDefault="00920A11">
      <w:r>
        <w:t>Plan the same message for a second audience and show how the channel or wording changes.</w:t>
      </w:r>
    </w:p>
    <w:p w14:paraId="5BEC24B4" w14:textId="77777777" w:rsidR="00920A11" w:rsidRDefault="00920A11">
      <w:r>
        <w:t>Create a simple channel-selection guide for your team.</w:t>
      </w:r>
    </w:p>
    <w:p w14:paraId="0D48E3DC" w14:textId="77777777" w:rsidR="00920A11" w:rsidRDefault="00920A11">
      <w:r>
        <w:rPr>
          <w:b/>
          <w:color w:val="003E7E"/>
        </w:rPr>
        <w:t>Stretch notes:</w:t>
      </w:r>
    </w:p>
    <w:p w14:paraId="385B969E" w14:textId="77777777" w:rsidR="00920A11" w:rsidRDefault="00920A11" w:rsidP="00134D36">
      <w:pPr>
        <w:pBdr>
          <w:top w:val="single" w:sz="4" w:space="1" w:color="auto"/>
          <w:left w:val="single" w:sz="4" w:space="4" w:color="auto"/>
          <w:bottom w:val="single" w:sz="4" w:space="1" w:color="auto"/>
          <w:right w:val="single" w:sz="4" w:space="4" w:color="auto"/>
        </w:pBdr>
      </w:pPr>
    </w:p>
    <w:p w14:paraId="2CADFC66" w14:textId="77777777" w:rsidR="00920A11" w:rsidRDefault="00920A11" w:rsidP="00134D36">
      <w:pPr>
        <w:pBdr>
          <w:top w:val="single" w:sz="4" w:space="1" w:color="auto"/>
          <w:left w:val="single" w:sz="4" w:space="4" w:color="auto"/>
          <w:bottom w:val="single" w:sz="4" w:space="1" w:color="auto"/>
          <w:right w:val="single" w:sz="4" w:space="4" w:color="auto"/>
        </w:pBdr>
      </w:pPr>
    </w:p>
    <w:p w14:paraId="29B89618" w14:textId="77777777" w:rsidR="00920A11" w:rsidRDefault="00920A11" w:rsidP="00134D36">
      <w:pPr>
        <w:pBdr>
          <w:top w:val="single" w:sz="4" w:space="1" w:color="auto"/>
          <w:left w:val="single" w:sz="4" w:space="4" w:color="auto"/>
          <w:bottom w:val="single" w:sz="4" w:space="1" w:color="auto"/>
          <w:right w:val="single" w:sz="4" w:space="4" w:color="auto"/>
        </w:pBdr>
      </w:pPr>
    </w:p>
    <w:p w14:paraId="307BF743" w14:textId="77777777" w:rsidR="00920A11" w:rsidRDefault="00920A11">
      <w:pPr>
        <w:pStyle w:val="Heading1"/>
      </w:pPr>
      <w:r>
        <w:t>Evidence of completion</w:t>
      </w:r>
    </w:p>
    <w:p w14:paraId="1EC997D7" w14:textId="77777777" w:rsidR="00920A11" w:rsidRDefault="00920A11">
      <w:r>
        <w:t>You have completed this activity when:</w:t>
      </w:r>
    </w:p>
    <w:p w14:paraId="36D2C60F" w14:textId="77777777" w:rsidR="00920A11" w:rsidRDefault="00920A11">
      <w:r>
        <w:t>☐</w:t>
      </w:r>
      <w:r>
        <w:t xml:space="preserve"> The objective and audience are clear.</w:t>
      </w:r>
    </w:p>
    <w:p w14:paraId="4F04F4B5" w14:textId="77777777" w:rsidR="00920A11" w:rsidRDefault="00920A11">
      <w:r>
        <w:t>☐</w:t>
      </w:r>
      <w:r>
        <w:t xml:space="preserve"> Options are compared and a channel is selected.</w:t>
      </w:r>
    </w:p>
    <w:p w14:paraId="0C2C93A2" w14:textId="77777777" w:rsidR="00920A11" w:rsidRDefault="00920A11">
      <w:r>
        <w:t>☐</w:t>
      </w:r>
      <w:r>
        <w:t xml:space="preserve"> The outcome and an improvement are recorded.</w:t>
      </w:r>
    </w:p>
    <w:p w14:paraId="25285318" w14:textId="77777777" w:rsidR="00920A11" w:rsidRDefault="00920A11">
      <w:pPr>
        <w:pStyle w:val="Heading1"/>
      </w:pPr>
      <w:r>
        <w:t>Next steps</w:t>
      </w:r>
    </w:p>
    <w:p w14:paraId="17087DC3" w14:textId="77777777" w:rsidR="00920A11" w:rsidRDefault="00920A11">
      <w:r>
        <w:rPr>
          <w:b/>
          <w:color w:val="003E7E"/>
        </w:rPr>
        <w:t>One action I will take next:</w:t>
      </w:r>
    </w:p>
    <w:p w14:paraId="063388FB" w14:textId="77777777" w:rsidR="00920A11" w:rsidRDefault="00920A11" w:rsidP="00134D36">
      <w:pPr>
        <w:pBdr>
          <w:top w:val="single" w:sz="4" w:space="1" w:color="auto"/>
          <w:left w:val="single" w:sz="4" w:space="4" w:color="auto"/>
          <w:bottom w:val="single" w:sz="4" w:space="1" w:color="auto"/>
          <w:right w:val="single" w:sz="4" w:space="4" w:color="auto"/>
        </w:pBdr>
      </w:pPr>
    </w:p>
    <w:p w14:paraId="021AB97D" w14:textId="77777777" w:rsidR="00920A11" w:rsidRDefault="00920A11" w:rsidP="00134D36">
      <w:pPr>
        <w:pBdr>
          <w:top w:val="single" w:sz="4" w:space="1" w:color="auto"/>
          <w:left w:val="single" w:sz="4" w:space="4" w:color="auto"/>
          <w:bottom w:val="single" w:sz="4" w:space="1" w:color="auto"/>
          <w:right w:val="single" w:sz="4" w:space="4" w:color="auto"/>
        </w:pBdr>
      </w:pPr>
    </w:p>
    <w:p w14:paraId="564A9BA5" w14:textId="77777777" w:rsidR="00920A11" w:rsidRDefault="00920A11" w:rsidP="00134D36">
      <w:pPr>
        <w:pBdr>
          <w:top w:val="single" w:sz="4" w:space="1" w:color="auto"/>
          <w:left w:val="single" w:sz="4" w:space="4" w:color="auto"/>
          <w:bottom w:val="single" w:sz="4" w:space="1" w:color="auto"/>
          <w:right w:val="single" w:sz="4" w:space="4" w:color="auto"/>
        </w:pBdr>
      </w:pPr>
    </w:p>
    <w:p w14:paraId="064978C1" w14:textId="77777777" w:rsidR="00920A11" w:rsidRDefault="00920A11">
      <w:pPr>
        <w:spacing w:after="200"/>
        <w:rPr>
          <w:b/>
          <w:color w:val="003E7E"/>
        </w:rPr>
      </w:pPr>
      <w:r>
        <w:rPr>
          <w:b/>
          <w:color w:val="003E7E"/>
        </w:rPr>
        <w:br w:type="page"/>
      </w:r>
    </w:p>
    <w:p w14:paraId="7E94B82A" w14:textId="6875B263" w:rsidR="00920A11" w:rsidRDefault="00920A11">
      <w:r>
        <w:rPr>
          <w:b/>
          <w:color w:val="003E7E"/>
        </w:rPr>
        <w:lastRenderedPageBreak/>
        <w:t>Support, approval or follow-up needed:</w:t>
      </w:r>
    </w:p>
    <w:p w14:paraId="3668E1DE" w14:textId="77777777" w:rsidR="00920A11" w:rsidRDefault="00920A11" w:rsidP="00134D36">
      <w:pPr>
        <w:pBdr>
          <w:top w:val="single" w:sz="4" w:space="1" w:color="auto"/>
          <w:left w:val="single" w:sz="4" w:space="4" w:color="auto"/>
          <w:bottom w:val="single" w:sz="4" w:space="1" w:color="auto"/>
          <w:right w:val="single" w:sz="4" w:space="4" w:color="auto"/>
        </w:pBdr>
      </w:pPr>
    </w:p>
    <w:p w14:paraId="70ADD0B2" w14:textId="77777777" w:rsidR="00920A11" w:rsidRDefault="00920A11" w:rsidP="00134D36">
      <w:pPr>
        <w:pBdr>
          <w:top w:val="single" w:sz="4" w:space="1" w:color="auto"/>
          <w:left w:val="single" w:sz="4" w:space="4" w:color="auto"/>
          <w:bottom w:val="single" w:sz="4" w:space="1" w:color="auto"/>
          <w:right w:val="single" w:sz="4" w:space="4" w:color="auto"/>
        </w:pBdr>
      </w:pPr>
    </w:p>
    <w:p w14:paraId="572C2EB4" w14:textId="77777777" w:rsidR="00920A11" w:rsidRDefault="00920A11" w:rsidP="00134D36">
      <w:pPr>
        <w:pBdr>
          <w:top w:val="single" w:sz="4" w:space="1" w:color="auto"/>
          <w:left w:val="single" w:sz="4" w:space="4" w:color="auto"/>
          <w:bottom w:val="single" w:sz="4" w:space="1" w:color="auto"/>
          <w:right w:val="single" w:sz="4" w:space="4" w:color="auto"/>
        </w:pBdr>
      </w:pPr>
    </w:p>
    <w:p w14:paraId="43162C1A" w14:textId="266CC907" w:rsidR="00920A11" w:rsidRDefault="00920A11" w:rsidP="00134D36"/>
    <w:sectPr w:rsidR="00075383"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BB6F7" w14:textId="77777777" w:rsidR="00920A11" w:rsidRDefault="00920A11" w:rsidP="00190C24">
      <w:r>
        <w:separator/>
      </w:r>
    </w:p>
  </w:endnote>
  <w:endnote w:type="continuationSeparator" w:id="0">
    <w:p w14:paraId="4E392521" w14:textId="77777777" w:rsidR="00920A11" w:rsidRDefault="00920A11"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noProof/>
      </w:rPr>
      <mc:AlternateContent>
        <mc:Choice Requires="wps">
          <w:drawing>
            <wp:anchor distT="0" distB="0" distL="114300" distR="114300" simplePos="0" relativeHeight="251659264" behindDoc="1" locked="1" layoutInCell="1" allowOverlap="1" wp14:anchorId="4653E364" wp14:editId="42AF4CE6">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CB84F" id="Rectangle 2" o:spid="_x0000_s1026" style="position:absolute;margin-left:0;margin-top:774.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0288" behindDoc="1" locked="0" layoutInCell="1" allowOverlap="1" wp14:anchorId="6E196EE8" wp14:editId="063F9A73">
          <wp:simplePos x="0" y="0"/>
          <wp:positionH relativeFrom="column">
            <wp:posOffset>3481705</wp:posOffset>
          </wp:positionH>
          <wp:positionV relativeFrom="paragraph">
            <wp:posOffset>77978</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1A65" w14:textId="77777777" w:rsidR="00920A11" w:rsidRDefault="00920A11" w:rsidP="00190C24">
      <w:r>
        <w:separator/>
      </w:r>
    </w:p>
  </w:footnote>
  <w:footnote w:type="continuationSeparator" w:id="0">
    <w:p w14:paraId="5E8DDE87" w14:textId="77777777" w:rsidR="00920A11" w:rsidRDefault="00920A11"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A088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76399"/>
    <w:multiLevelType w:val="hybridMultilevel"/>
    <w:tmpl w:val="59C4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4"/>
  </w:num>
  <w:num w:numId="3" w16cid:durableId="424690506">
    <w:abstractNumId w:val="2"/>
  </w:num>
  <w:num w:numId="4" w16cid:durableId="1352219071">
    <w:abstractNumId w:val="0"/>
  </w:num>
  <w:num w:numId="5" w16cid:durableId="688750406">
    <w:abstractNumId w:val="5"/>
  </w:num>
  <w:num w:numId="6" w16cid:durableId="591623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20670"/>
    <w:rsid w:val="00337EAA"/>
    <w:rsid w:val="00353D83"/>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5A25"/>
    <w:rsid w:val="004E62A1"/>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8756E"/>
    <w:rsid w:val="00692E0E"/>
    <w:rsid w:val="006C3D8E"/>
    <w:rsid w:val="006D0BCD"/>
    <w:rsid w:val="006E1C19"/>
    <w:rsid w:val="006F0011"/>
    <w:rsid w:val="007274E7"/>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4FA7"/>
    <w:rsid w:val="008A7AFC"/>
    <w:rsid w:val="00907963"/>
    <w:rsid w:val="00920A11"/>
    <w:rsid w:val="009222D8"/>
    <w:rsid w:val="00931647"/>
    <w:rsid w:val="00936613"/>
    <w:rsid w:val="00956995"/>
    <w:rsid w:val="0096078C"/>
    <w:rsid w:val="0096595E"/>
    <w:rsid w:val="009659AB"/>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609F"/>
    <w:rsid w:val="00CC0516"/>
    <w:rsid w:val="00CC7632"/>
    <w:rsid w:val="00CD57A1"/>
    <w:rsid w:val="00CD793C"/>
    <w:rsid w:val="00D01CD2"/>
    <w:rsid w:val="00D13431"/>
    <w:rsid w:val="00D23470"/>
    <w:rsid w:val="00D517CD"/>
    <w:rsid w:val="00D75050"/>
    <w:rsid w:val="00D842DF"/>
    <w:rsid w:val="00D94442"/>
    <w:rsid w:val="00DC5E03"/>
    <w:rsid w:val="00DD5973"/>
    <w:rsid w:val="00DE1E49"/>
    <w:rsid w:val="00DF2836"/>
    <w:rsid w:val="00E3336E"/>
    <w:rsid w:val="00E42000"/>
    <w:rsid w:val="00E441D6"/>
    <w:rsid w:val="00E46FDC"/>
    <w:rsid w:val="00E47FB8"/>
    <w:rsid w:val="00E85A09"/>
    <w:rsid w:val="00E872C5"/>
    <w:rsid w:val="00EA2EFC"/>
    <w:rsid w:val="00EF474F"/>
    <w:rsid w:val="00EF4AC5"/>
    <w:rsid w:val="00F16981"/>
    <w:rsid w:val="00F367B3"/>
    <w:rsid w:val="00F37CA9"/>
    <w:rsid w:val="00F43573"/>
    <w:rsid w:val="00F447A2"/>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table" w:styleId="TableGridLight">
    <w:name w:val="Grid Table Light"/>
    <w:basedOn w:val="TableNormal"/>
    <w:uiPriority w:val="40"/>
    <w:rsid w:val="00E85A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customXml/itemProps2.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6</TotalTime>
  <Pages>4</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Victoria McCrystal</cp:lastModifiedBy>
  <cp:revision>4</cp:revision>
  <cp:lastPrinted>2025-08-07T05:04:00Z</cp:lastPrinted>
  <dcterms:created xsi:type="dcterms:W3CDTF">2026-08-14T00:49:00Z</dcterms:created>
  <dcterms:modified xsi:type="dcterms:W3CDTF">2026-08-14T01:01:00Z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